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458"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510"/>
        <w:gridCol w:w="8279"/>
      </w:tblGrid>
      <w:tr w:rsidR="00291478" w:rsidRPr="00291478" w14:paraId="68782D27" w14:textId="77777777" w:rsidTr="00F639B2">
        <w:trPr>
          <w:trHeight w:val="14760"/>
        </w:trPr>
        <w:tc>
          <w:tcPr>
            <w:tcW w:w="3510" w:type="dxa"/>
            <w:shd w:val="clear" w:color="auto" w:fill="DA0000" w:themeFill="text2"/>
          </w:tcPr>
          <w:tbl>
            <w:tblPr>
              <w:tblStyle w:val="TableGrid"/>
              <w:tblW w:w="3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Sidebar layout table"/>
            </w:tblPr>
            <w:tblGrid>
              <w:gridCol w:w="3330"/>
            </w:tblGrid>
            <w:tr w:rsidR="00526937" w:rsidRPr="00526937" w14:paraId="3427CC4F" w14:textId="77777777" w:rsidTr="00FC0DBA">
              <w:trPr>
                <w:trHeight w:val="929"/>
              </w:trPr>
              <w:tc>
                <w:tcPr>
                  <w:tcW w:w="3330" w:type="dxa"/>
                  <w:shd w:val="clear" w:color="auto" w:fill="auto"/>
                  <w:tcMar>
                    <w:top w:w="331" w:type="dxa"/>
                    <w:bottom w:w="144" w:type="dxa"/>
                  </w:tcMar>
                </w:tcPr>
                <w:p w14:paraId="2D601F1D" w14:textId="77777777" w:rsidR="003557B5" w:rsidRPr="00FC0DBA" w:rsidRDefault="00FC0DBA" w:rsidP="00536BB1">
                  <w:pPr>
                    <w:pStyle w:val="Subtitle"/>
                    <w:widowControl w:val="0"/>
                    <w:ind w:left="144"/>
                    <w:rPr>
                      <w:sz w:val="36"/>
                      <w:szCs w:val="36"/>
                    </w:rPr>
                  </w:pPr>
                  <w:r>
                    <w:rPr>
                      <w:sz w:val="36"/>
                      <w:szCs w:val="36"/>
                    </w:rPr>
                    <w:t xml:space="preserve">DECEMBER </w:t>
                  </w:r>
                  <w:r w:rsidR="00DA0865" w:rsidRPr="00FC0DBA">
                    <w:rPr>
                      <w:sz w:val="36"/>
                      <w:szCs w:val="36"/>
                    </w:rPr>
                    <w:t>2019</w:t>
                  </w:r>
                </w:p>
                <w:p w14:paraId="5B96682F" w14:textId="77777777" w:rsidR="007B737B" w:rsidRPr="00FC0DBA" w:rsidRDefault="002E4D68" w:rsidP="00536BB1">
                  <w:pPr>
                    <w:pStyle w:val="Subtitle"/>
                    <w:widowControl w:val="0"/>
                    <w:ind w:left="144"/>
                    <w:rPr>
                      <w:sz w:val="40"/>
                      <w:szCs w:val="40"/>
                    </w:rPr>
                  </w:pPr>
                  <w:r w:rsidRPr="00FC0DBA">
                    <w:rPr>
                      <w:rFonts w:ascii="Aharoni" w:hAnsi="Aharoni" w:cs="Aharoni"/>
                      <w:noProof/>
                      <w:sz w:val="72"/>
                      <w:szCs w:val="72"/>
                    </w:rPr>
                    <w:t xml:space="preserve"> </w:t>
                  </w:r>
                  <w:r w:rsidR="00096648" w:rsidRPr="00FC0DBA">
                    <w:rPr>
                      <w:sz w:val="40"/>
                      <w:szCs w:val="40"/>
                    </w:rPr>
                    <w:t>Newsletter</w:t>
                  </w:r>
                </w:p>
              </w:tc>
            </w:tr>
            <w:tr w:rsidR="00526937" w:rsidRPr="00526937" w14:paraId="04060264" w14:textId="77777777" w:rsidTr="0010048B">
              <w:trPr>
                <w:trHeight w:val="3249"/>
              </w:trPr>
              <w:tc>
                <w:tcPr>
                  <w:tcW w:w="3330" w:type="dxa"/>
                  <w:shd w:val="clear" w:color="auto" w:fill="auto"/>
                  <w:tcMar>
                    <w:top w:w="288" w:type="dxa"/>
                  </w:tcMar>
                </w:tcPr>
                <w:p w14:paraId="75D5C87D" w14:textId="77777777" w:rsidR="007B737B" w:rsidRPr="00240113" w:rsidRDefault="004965B5" w:rsidP="00536BB1">
                  <w:pPr>
                    <w:pStyle w:val="BlockHeading"/>
                    <w:widowControl w:val="0"/>
                    <w:ind w:left="144"/>
                    <w:rPr>
                      <w:rFonts w:asciiTheme="minorHAnsi" w:hAnsiTheme="minorHAnsi" w:cstheme="minorHAnsi"/>
                      <w:sz w:val="24"/>
                      <w:szCs w:val="24"/>
                      <w:u w:val="single"/>
                    </w:rPr>
                  </w:pPr>
                  <w:r w:rsidRPr="00FC0DBA">
                    <w:rPr>
                      <w:rFonts w:ascii="Aharoni" w:hAnsi="Aharoni" w:cs="Aharoni" w:hint="cs"/>
                      <w:noProof/>
                      <w:sz w:val="72"/>
                      <w:szCs w:val="72"/>
                      <w:highlight w:val="yellow"/>
                    </w:rPr>
                    <w:drawing>
                      <wp:anchor distT="0" distB="0" distL="114300" distR="114300" simplePos="0" relativeHeight="251643392" behindDoc="0" locked="0" layoutInCell="1" allowOverlap="1" wp14:anchorId="4F2F176E" wp14:editId="5CA2A3FC">
                        <wp:simplePos x="0" y="0"/>
                        <wp:positionH relativeFrom="column">
                          <wp:posOffset>1314450</wp:posOffset>
                        </wp:positionH>
                        <wp:positionV relativeFrom="paragraph">
                          <wp:posOffset>-383540</wp:posOffset>
                        </wp:positionV>
                        <wp:extent cx="835025" cy="817880"/>
                        <wp:effectExtent l="0" t="0" r="0"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gg.png"/>
                                <pic:cNvPicPr/>
                              </pic:nvPicPr>
                              <pic:blipFill>
                                <a:blip r:embed="rId8">
                                  <a:extLst>
                                    <a:ext uri="{BEBA8EAE-BF5A-486C-A8C5-ECC9F3942E4B}">
                                      <a14:imgProps xmlns:a14="http://schemas.microsoft.com/office/drawing/2010/main">
                                        <a14:imgLayer r:embed="rId9">
                                          <a14:imgEffect>
                                            <a14:backgroundRemoval t="5855" b="96253" l="9739" r="89549">
                                              <a14:foregroundMark x1="53919" y1="92037" x2="53919" y2="92037"/>
                                              <a14:foregroundMark x1="57007" y1="96721" x2="57007" y2="96721"/>
                                              <a14:foregroundMark x1="40380" y1="40749" x2="40380" y2="40749"/>
                                              <a14:foregroundMark x1="40855" y1="41686" x2="40855" y2="41686"/>
                                              <a14:foregroundMark x1="41330" y1="40749" x2="41330" y2="40749"/>
                                              <a14:foregroundMark x1="40380" y1="14286" x2="40380" y2="14286"/>
                                              <a14:foregroundMark x1="51306" y1="15222" x2="51306" y2="15222"/>
                                              <a14:foregroundMark x1="40380" y1="40281" x2="40380" y2="40281"/>
                                              <a14:foregroundMark x1="56532" y1="14754" x2="56532" y2="14754"/>
                                              <a14:foregroundMark x1="38717" y1="15222" x2="38717" y2="15222"/>
                                              <a14:foregroundMark x1="54869" y1="16393" x2="81235" y2="9602"/>
                                              <a14:foregroundMark x1="54869" y1="25995" x2="54869" y2="25995"/>
                                              <a14:foregroundMark x1="58432" y1="29040" x2="82898" y2="35363"/>
                                              <a14:foregroundMark x1="34204" y1="28571" x2="11876" y2="37002"/>
                                              <a14:foregroundMark x1="36342" y1="16393" x2="12827" y2="10539"/>
                                              <a14:foregroundMark x1="45131" y1="6323" x2="45131" y2="6323"/>
                                              <a14:foregroundMark x1="46081" y1="7494" x2="46081" y2="7494"/>
                                              <a14:foregroundMark x1="46081" y1="5855" x2="46081" y2="5855"/>
                                              <a14:foregroundMark x1="45606" y1="12646" x2="45606" y2="12646"/>
                                              <a14:foregroundMark x1="46081" y1="12646" x2="46081" y2="12646"/>
                                            </a14:backgroundRemoval>
                                          </a14:imgEffect>
                                        </a14:imgLayer>
                                      </a14:imgProps>
                                    </a:ext>
                                  </a:extLst>
                                </a:blip>
                                <a:stretch>
                                  <a:fillRect/>
                                </a:stretch>
                              </pic:blipFill>
                              <pic:spPr>
                                <a:xfrm>
                                  <a:off x="0" y="0"/>
                                  <a:ext cx="835025" cy="817880"/>
                                </a:xfrm>
                                <a:prstGeom prst="rect">
                                  <a:avLst/>
                                </a:prstGeom>
                              </pic:spPr>
                            </pic:pic>
                          </a:graphicData>
                        </a:graphic>
                        <wp14:sizeRelH relativeFrom="margin">
                          <wp14:pctWidth>0</wp14:pctWidth>
                        </wp14:sizeRelH>
                        <wp14:sizeRelV relativeFrom="margin">
                          <wp14:pctHeight>0</wp14:pctHeight>
                        </wp14:sizeRelV>
                      </wp:anchor>
                    </w:drawing>
                  </w:r>
                  <w:r w:rsidR="00096648" w:rsidRPr="00240113">
                    <w:rPr>
                      <w:rFonts w:asciiTheme="minorHAnsi" w:hAnsiTheme="minorHAnsi" w:cstheme="minorHAnsi"/>
                      <w:sz w:val="24"/>
                      <w:szCs w:val="24"/>
                      <w:u w:val="single"/>
                    </w:rPr>
                    <w:t>Contact Us</w:t>
                  </w:r>
                </w:p>
                <w:p w14:paraId="257962CA" w14:textId="77777777" w:rsidR="00780369" w:rsidRPr="00FC0DBA" w:rsidRDefault="00096648" w:rsidP="00536BB1">
                  <w:pPr>
                    <w:pStyle w:val="BlockText"/>
                    <w:widowControl w:val="0"/>
                    <w:spacing w:after="0"/>
                    <w:ind w:left="144"/>
                    <w:rPr>
                      <w:rFonts w:cstheme="minorHAnsi"/>
                      <w:b/>
                      <w:bCs/>
                      <w:color w:val="FFFFFF" w:themeColor="background1"/>
                      <w:sz w:val="22"/>
                      <w:szCs w:val="22"/>
                    </w:rPr>
                  </w:pPr>
                  <w:r w:rsidRPr="00FC0DBA">
                    <w:rPr>
                      <w:rFonts w:cstheme="minorHAnsi"/>
                      <w:b/>
                      <w:bCs/>
                      <w:color w:val="FFFFFF" w:themeColor="background1"/>
                      <w:sz w:val="22"/>
                      <w:szCs w:val="22"/>
                    </w:rPr>
                    <w:t xml:space="preserve">Mailing Address: </w:t>
                  </w:r>
                </w:p>
                <w:p w14:paraId="3CCFB121" w14:textId="77777777" w:rsidR="007B737B" w:rsidRPr="00FC0DBA" w:rsidRDefault="00096648" w:rsidP="00536BB1">
                  <w:pPr>
                    <w:pStyle w:val="BlockText"/>
                    <w:widowControl w:val="0"/>
                    <w:ind w:left="144"/>
                    <w:rPr>
                      <w:rFonts w:cstheme="minorHAnsi"/>
                      <w:b/>
                      <w:color w:val="FFFFFF" w:themeColor="background1"/>
                      <w:sz w:val="22"/>
                      <w:szCs w:val="22"/>
                    </w:rPr>
                  </w:pPr>
                  <w:r w:rsidRPr="00FC0DBA">
                    <w:rPr>
                      <w:rFonts w:cstheme="minorHAnsi"/>
                      <w:b/>
                      <w:color w:val="FFFFFF" w:themeColor="background1"/>
                      <w:sz w:val="22"/>
                      <w:szCs w:val="22"/>
                    </w:rPr>
                    <w:t>P.O. Box 16461 Fresno, CA 93755</w:t>
                  </w:r>
                </w:p>
                <w:p w14:paraId="06CB1F5A" w14:textId="77777777" w:rsidR="00096648" w:rsidRPr="00FC0DBA" w:rsidRDefault="00096648" w:rsidP="00536BB1">
                  <w:pPr>
                    <w:pStyle w:val="BlockText"/>
                    <w:widowControl w:val="0"/>
                    <w:ind w:left="144"/>
                    <w:rPr>
                      <w:rFonts w:cstheme="minorHAnsi"/>
                      <w:b/>
                      <w:color w:val="FFFFFF" w:themeColor="background1"/>
                      <w:sz w:val="22"/>
                      <w:szCs w:val="22"/>
                    </w:rPr>
                  </w:pPr>
                  <w:r w:rsidRPr="00FC0DBA">
                    <w:rPr>
                      <w:rFonts w:cstheme="minorHAnsi"/>
                      <w:b/>
                      <w:bCs/>
                      <w:color w:val="FFFFFF" w:themeColor="background1"/>
                      <w:sz w:val="22"/>
                      <w:szCs w:val="22"/>
                    </w:rPr>
                    <w:t>Phone:</w:t>
                  </w:r>
                  <w:r w:rsidRPr="00FC0DBA">
                    <w:rPr>
                      <w:rFonts w:cstheme="minorHAnsi"/>
                      <w:b/>
                      <w:color w:val="FFFFFF" w:themeColor="background1"/>
                      <w:sz w:val="22"/>
                      <w:szCs w:val="22"/>
                    </w:rPr>
                    <w:t xml:space="preserve"> (559) 222-4824</w:t>
                  </w:r>
                </w:p>
                <w:p w14:paraId="397E6370" w14:textId="77777777" w:rsidR="00FD7A26" w:rsidRPr="00FC0DBA" w:rsidRDefault="00FD7A26" w:rsidP="00536BB1">
                  <w:pPr>
                    <w:pStyle w:val="BlockText"/>
                    <w:widowControl w:val="0"/>
                    <w:spacing w:after="0"/>
                    <w:ind w:left="144"/>
                    <w:rPr>
                      <w:rFonts w:cstheme="minorHAnsi"/>
                      <w:b/>
                      <w:bCs/>
                      <w:color w:val="FFFFFF" w:themeColor="background1"/>
                      <w:sz w:val="22"/>
                      <w:szCs w:val="22"/>
                    </w:rPr>
                  </w:pPr>
                  <w:r w:rsidRPr="00FC0DBA">
                    <w:rPr>
                      <w:rFonts w:cstheme="minorHAnsi"/>
                      <w:b/>
                      <w:bCs/>
                      <w:color w:val="FFFFFF" w:themeColor="background1"/>
                      <w:sz w:val="22"/>
                      <w:szCs w:val="22"/>
                    </w:rPr>
                    <w:t xml:space="preserve">Email: </w:t>
                  </w:r>
                </w:p>
                <w:p w14:paraId="40B98BD1" w14:textId="77777777" w:rsidR="00FD7A26" w:rsidRPr="00FC0DBA" w:rsidRDefault="00313773" w:rsidP="00536BB1">
                  <w:pPr>
                    <w:pStyle w:val="BlockText"/>
                    <w:widowControl w:val="0"/>
                    <w:ind w:left="144"/>
                    <w:rPr>
                      <w:rFonts w:cstheme="minorHAnsi"/>
                      <w:b/>
                      <w:color w:val="FFFFFF" w:themeColor="background1"/>
                      <w:sz w:val="22"/>
                      <w:szCs w:val="22"/>
                    </w:rPr>
                  </w:pPr>
                  <w:r w:rsidRPr="00FC0DBA">
                    <w:rPr>
                      <w:rFonts w:cstheme="minorHAnsi"/>
                      <w:b/>
                      <w:color w:val="FFFFFF" w:themeColor="background1"/>
                      <w:sz w:val="22"/>
                      <w:szCs w:val="22"/>
                    </w:rPr>
                    <w:t>t</w:t>
                  </w:r>
                  <w:r w:rsidR="00FD7A26" w:rsidRPr="00FC0DBA">
                    <w:rPr>
                      <w:rFonts w:cstheme="minorHAnsi"/>
                      <w:b/>
                      <w:color w:val="FFFFFF" w:themeColor="background1"/>
                      <w:sz w:val="22"/>
                      <w:szCs w:val="22"/>
                    </w:rPr>
                    <w:t>helight</w:t>
                  </w:r>
                  <w:r w:rsidRPr="00FC0DBA">
                    <w:rPr>
                      <w:rFonts w:cstheme="minorHAnsi"/>
                      <w:b/>
                      <w:color w:val="FFFFFF" w:themeColor="background1"/>
                      <w:sz w:val="22"/>
                      <w:szCs w:val="22"/>
                    </w:rPr>
                    <w:t>-</w:t>
                  </w:r>
                  <w:r w:rsidR="00FD7A26" w:rsidRPr="00FC0DBA">
                    <w:rPr>
                      <w:rFonts w:cstheme="minorHAnsi"/>
                      <w:b/>
                      <w:color w:val="FFFFFF" w:themeColor="background1"/>
                      <w:sz w:val="22"/>
                      <w:szCs w:val="22"/>
                    </w:rPr>
                    <w:t>house@sbcglobal.net</w:t>
                  </w:r>
                </w:p>
                <w:p w14:paraId="29359962" w14:textId="225ACAD8" w:rsidR="00096648" w:rsidRPr="00FC0DBA" w:rsidRDefault="006C78B7" w:rsidP="00536BB1">
                  <w:pPr>
                    <w:pStyle w:val="BlockText"/>
                    <w:widowControl w:val="0"/>
                    <w:ind w:left="144"/>
                    <w:rPr>
                      <w:rFonts w:cstheme="minorHAnsi"/>
                      <w:b/>
                      <w:color w:val="FFFFFF" w:themeColor="background1"/>
                      <w:sz w:val="22"/>
                      <w:szCs w:val="22"/>
                    </w:rPr>
                  </w:pPr>
                  <w:r w:rsidRPr="005F22BE">
                    <w:rPr>
                      <w:noProof/>
                      <w:color w:val="auto"/>
                      <w:highlight w:val="yellow"/>
                    </w:rPr>
                    <mc:AlternateContent>
                      <mc:Choice Requires="wps">
                        <w:drawing>
                          <wp:anchor distT="0" distB="0" distL="114300" distR="114300" simplePos="0" relativeHeight="251657728" behindDoc="0" locked="0" layoutInCell="1" allowOverlap="1" wp14:anchorId="6679F042" wp14:editId="0AA48BF2">
                            <wp:simplePos x="0" y="0"/>
                            <wp:positionH relativeFrom="column">
                              <wp:posOffset>2217420</wp:posOffset>
                            </wp:positionH>
                            <wp:positionV relativeFrom="paragraph">
                              <wp:posOffset>236220</wp:posOffset>
                            </wp:positionV>
                            <wp:extent cx="5233035" cy="28803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233035" cy="2880360"/>
                                    </a:xfrm>
                                    <a:prstGeom prst="rect">
                                      <a:avLst/>
                                    </a:prstGeom>
                                    <a:noFill/>
                                    <a:ln w="6350">
                                      <a:noFill/>
                                    </a:ln>
                                  </wps:spPr>
                                  <wps:txbx>
                                    <w:txbxContent>
                                      <w:p w14:paraId="22C0066C" w14:textId="10249058" w:rsidR="00487E4D" w:rsidRDefault="00815D4C" w:rsidP="00487E4D">
                                        <w:pPr>
                                          <w:spacing w:after="0" w:line="240" w:lineRule="auto"/>
                                          <w:jc w:val="both"/>
                                          <w:rPr>
                                            <w:rFonts w:cstheme="minorHAnsi"/>
                                            <w:noProof/>
                                            <w:color w:val="auto"/>
                                            <w:szCs w:val="24"/>
                                          </w:rPr>
                                        </w:pPr>
                                        <w:r>
                                          <w:rPr>
                                            <w:rFonts w:cstheme="minorHAnsi"/>
                                            <w:noProof/>
                                            <w:color w:val="auto"/>
                                            <w:szCs w:val="24"/>
                                          </w:rPr>
                                          <w:t>volunteer, serving six women in a sober living setting with a unique plan the Lord gave me. We were faithful and God grew us. There were many midnight hours, times with my face on the floor</w:t>
                                        </w:r>
                                        <w:r w:rsidR="005601C4">
                                          <w:rPr>
                                            <w:rFonts w:cstheme="minorHAnsi"/>
                                            <w:noProof/>
                                            <w:color w:val="auto"/>
                                            <w:szCs w:val="24"/>
                                          </w:rPr>
                                          <w:t>, but He always came through…and it was always through YOU! We still have contact with many of those first LadyBUGs and continue to see great outcomes. Why? Because while others call us a treatment service, we are actually a transformation center. People’s hearts are being transformed, permanently! The most recent ‘WOW’ is our</w:t>
                                        </w:r>
                                        <w:r w:rsidR="00BF6FC6">
                                          <w:rPr>
                                            <w:rFonts w:cstheme="minorHAnsi"/>
                                            <w:noProof/>
                                            <w:color w:val="auto"/>
                                            <w:szCs w:val="24"/>
                                          </w:rPr>
                                          <w:t xml:space="preserve"> transitional living complex. See little Wesley all snuggled in his new bed and bed set? Wesley is enjoying his new life with a healthy mom, which makes us ALL happy! Thank you to all who have been a part of this project. To the ones who purchased a $10 toaster to the one who gave $100,000.00 and everyone in between. Together, we’re changing people’s lives. This is definitely an ongoing project; if you’d like to be a part of the miracle, there are several different ways to get involved. </w:t>
                                        </w:r>
                                        <w:r w:rsidR="000F393E">
                                          <w:rPr>
                                            <w:rFonts w:cstheme="minorHAnsi"/>
                                            <w:noProof/>
                                            <w:color w:val="auto"/>
                                            <w:szCs w:val="24"/>
                                          </w:rPr>
                                          <w:t>From sponsoring a set of dishes to new windows</w:t>
                                        </w:r>
                                        <w:r w:rsidR="006C78B7">
                                          <w:rPr>
                                            <w:rFonts w:cstheme="minorHAnsi"/>
                                            <w:noProof/>
                                            <w:color w:val="auto"/>
                                            <w:szCs w:val="24"/>
                                          </w:rPr>
                                          <w:t xml:space="preserve"> or even offering to service the yard!</w:t>
                                        </w:r>
                                        <w:r w:rsidR="005601C4">
                                          <w:rPr>
                                            <w:rFonts w:cstheme="minorHAnsi"/>
                                            <w:noProof/>
                                            <w:color w:val="auto"/>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9F042" id="_x0000_t202" coordsize="21600,21600" o:spt="202" path="m,l,21600r21600,l21600,xe">
                            <v:stroke joinstyle="miter"/>
                            <v:path gradientshapeok="t" o:connecttype="rect"/>
                          </v:shapetype>
                          <v:shape id="Text Box 23" o:spid="_x0000_s1026" type="#_x0000_t202" style="position:absolute;left:0;text-align:left;margin-left:174.6pt;margin-top:18.6pt;width:412.05pt;height:22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" filled="f" stroked="f" strokeweight=".5pt">
                            <v:textbox>
                              <w:txbxContent>
                                <w:p w14:paraId="22C0066C" w14:textId="10249058" w:rsidR="00487E4D" w:rsidRDefault="00815D4C" w:rsidP="00487E4D">
                                  <w:pPr>
                                    <w:spacing w:after="0" w:line="240" w:lineRule="auto"/>
                                    <w:jc w:val="both"/>
                                    <w:rPr>
                                      <w:rFonts w:cstheme="minorHAnsi"/>
                                      <w:noProof/>
                                      <w:color w:val="auto"/>
                                      <w:szCs w:val="24"/>
                                    </w:rPr>
                                  </w:pPr>
                                  <w:r>
                                    <w:rPr>
                                      <w:rFonts w:cstheme="minorHAnsi"/>
                                      <w:noProof/>
                                      <w:color w:val="auto"/>
                                      <w:szCs w:val="24"/>
                                    </w:rPr>
                                    <w:t>volunteer, serving six women in a sober living setting with a unique plan the Lord gave me. We were faithful and God grew us. There were many midnight hours, times with my face on the floor</w:t>
                                  </w:r>
                                  <w:r w:rsidR="005601C4">
                                    <w:rPr>
                                      <w:rFonts w:cstheme="minorHAnsi"/>
                                      <w:noProof/>
                                      <w:color w:val="auto"/>
                                      <w:szCs w:val="24"/>
                                    </w:rPr>
                                    <w:t>, but He always came through…and it was always through YOU! We still have contact with many of those first LadyBUGs and continue to see great outcomes. Why? Because while others call us a treatment service, we are actually a transformation center. People’s hearts are being transformed, permanently! The most recent ‘WOW’ is our</w:t>
                                  </w:r>
                                  <w:r w:rsidR="00BF6FC6">
                                    <w:rPr>
                                      <w:rFonts w:cstheme="minorHAnsi"/>
                                      <w:noProof/>
                                      <w:color w:val="auto"/>
                                      <w:szCs w:val="24"/>
                                    </w:rPr>
                                    <w:t xml:space="preserve"> transitional living complex. See little Wesley all snuggled in his new bed and bed set? Wesley is enjoying his new life with a healthy mom, which makes us ALL happy! Thank you to all who have been a part of this project. To the ones who purchased a $10 toaster to the one who gave $100,000.00 and everyone in between. Together, we’re changing people’s lives. This is definitely an ongoing project; if you’d like to be a part of the miracle, there are several different ways to get involved. </w:t>
                                  </w:r>
                                  <w:r w:rsidR="000F393E">
                                    <w:rPr>
                                      <w:rFonts w:cstheme="minorHAnsi"/>
                                      <w:noProof/>
                                      <w:color w:val="auto"/>
                                      <w:szCs w:val="24"/>
                                    </w:rPr>
                                    <w:t>From sponsoring a set of dishes to new windows</w:t>
                                  </w:r>
                                  <w:r w:rsidR="006C78B7">
                                    <w:rPr>
                                      <w:rFonts w:cstheme="minorHAnsi"/>
                                      <w:noProof/>
                                      <w:color w:val="auto"/>
                                      <w:szCs w:val="24"/>
                                    </w:rPr>
                                    <w:t xml:space="preserve"> or even offering to service the yard!</w:t>
                                  </w:r>
                                  <w:r w:rsidR="005601C4">
                                    <w:rPr>
                                      <w:rFonts w:cstheme="minorHAnsi"/>
                                      <w:noProof/>
                                      <w:color w:val="auto"/>
                                      <w:szCs w:val="24"/>
                                    </w:rPr>
                                    <w:t xml:space="preserve"> </w:t>
                                  </w:r>
                                </w:p>
                              </w:txbxContent>
                            </v:textbox>
                          </v:shape>
                        </w:pict>
                      </mc:Fallback>
                    </mc:AlternateContent>
                  </w:r>
                  <w:r w:rsidR="00096648" w:rsidRPr="00FC0DBA">
                    <w:rPr>
                      <w:rFonts w:cstheme="minorHAnsi"/>
                      <w:b/>
                      <w:bCs/>
                      <w:color w:val="FFFFFF" w:themeColor="background1"/>
                      <w:sz w:val="22"/>
                      <w:szCs w:val="22"/>
                    </w:rPr>
                    <w:t>Web</w:t>
                  </w:r>
                  <w:r w:rsidR="00096648" w:rsidRPr="00FC0DBA">
                    <w:rPr>
                      <w:rFonts w:cstheme="minorHAnsi"/>
                      <w:b/>
                      <w:color w:val="FFFFFF" w:themeColor="background1"/>
                      <w:sz w:val="22"/>
                      <w:szCs w:val="22"/>
                    </w:rPr>
                    <w:t xml:space="preserve">: </w:t>
                  </w:r>
                  <w:r w:rsidR="003557B5" w:rsidRPr="00FC0DBA">
                    <w:rPr>
                      <w:rFonts w:cstheme="minorHAnsi"/>
                      <w:b/>
                      <w:color w:val="FFFFFF" w:themeColor="background1"/>
                      <w:sz w:val="22"/>
                      <w:szCs w:val="22"/>
                    </w:rPr>
                    <w:t>www.lhrecovery.org</w:t>
                  </w:r>
                </w:p>
                <w:p w14:paraId="084A10E2" w14:textId="1F97EC8E" w:rsidR="00FD7A26" w:rsidRPr="00FC0DBA" w:rsidRDefault="00096648" w:rsidP="00536BB1">
                  <w:pPr>
                    <w:pStyle w:val="BlockText"/>
                    <w:widowControl w:val="0"/>
                    <w:ind w:left="144"/>
                    <w:rPr>
                      <w:rFonts w:cstheme="minorHAnsi"/>
                      <w:b/>
                      <w:color w:val="FFFFFF" w:themeColor="background1"/>
                      <w:sz w:val="22"/>
                      <w:szCs w:val="22"/>
                    </w:rPr>
                  </w:pPr>
                  <w:r w:rsidRPr="00FC0DBA">
                    <w:rPr>
                      <w:rFonts w:cstheme="minorHAnsi"/>
                      <w:b/>
                      <w:bCs/>
                      <w:color w:val="FFFFFF" w:themeColor="background1"/>
                      <w:sz w:val="22"/>
                      <w:szCs w:val="22"/>
                    </w:rPr>
                    <w:t>Podcast:</w:t>
                  </w:r>
                  <w:r w:rsidRPr="00FC0DBA">
                    <w:rPr>
                      <w:rFonts w:cstheme="minorHAnsi"/>
                      <w:b/>
                      <w:color w:val="FFFFFF" w:themeColor="background1"/>
                      <w:sz w:val="22"/>
                      <w:szCs w:val="22"/>
                    </w:rPr>
                    <w:t xml:space="preserve"> </w:t>
                  </w:r>
                  <w:hyperlink r:id="rId10" w:history="1">
                    <w:r w:rsidR="00FD7A26" w:rsidRPr="00FC0DBA">
                      <w:rPr>
                        <w:rStyle w:val="Hyperlink"/>
                        <w:rFonts w:cstheme="minorHAnsi"/>
                        <w:b/>
                        <w:color w:val="FFFFFF" w:themeColor="background1"/>
                        <w:sz w:val="22"/>
                        <w:szCs w:val="22"/>
                        <w:u w:val="none"/>
                      </w:rPr>
                      <w:t>www.angelsofthelight.info</w:t>
                    </w:r>
                  </w:hyperlink>
                </w:p>
                <w:p w14:paraId="1C765E22" w14:textId="77777777" w:rsidR="00047224" w:rsidRPr="00FC0DBA" w:rsidRDefault="0010048B" w:rsidP="00536BB1">
                  <w:pPr>
                    <w:pStyle w:val="BlockText"/>
                    <w:widowControl w:val="0"/>
                    <w:ind w:left="144"/>
                    <w:rPr>
                      <w:rFonts w:cstheme="minorHAnsi"/>
                      <w:b/>
                      <w:color w:val="FFFFFF" w:themeColor="background1"/>
                      <w:sz w:val="22"/>
                      <w:szCs w:val="22"/>
                    </w:rPr>
                  </w:pPr>
                  <w:r>
                    <w:rPr>
                      <w:rFonts w:cstheme="minorHAnsi"/>
                      <w:b/>
                      <w:noProof/>
                      <w:color w:val="FFFFFF" w:themeColor="background1"/>
                      <w:sz w:val="22"/>
                      <w:szCs w:val="22"/>
                    </w:rPr>
                    <mc:AlternateContent>
                      <mc:Choice Requires="wps">
                        <w:drawing>
                          <wp:anchor distT="0" distB="0" distL="114300" distR="114300" simplePos="0" relativeHeight="251752960" behindDoc="0" locked="0" layoutInCell="1" allowOverlap="1" wp14:anchorId="607844EE" wp14:editId="00F9450B">
                            <wp:simplePos x="0" y="0"/>
                            <wp:positionH relativeFrom="column">
                              <wp:posOffset>-83820</wp:posOffset>
                            </wp:positionH>
                            <wp:positionV relativeFrom="paragraph">
                              <wp:posOffset>22225</wp:posOffset>
                            </wp:positionV>
                            <wp:extent cx="2042160" cy="6019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42160" cy="6019800"/>
                                    </a:xfrm>
                                    <a:prstGeom prst="rect">
                                      <a:avLst/>
                                    </a:prstGeom>
                                    <a:noFill/>
                                    <a:ln w="6350">
                                      <a:noFill/>
                                    </a:ln>
                                  </wps:spPr>
                                  <wps:txbx>
                                    <w:txbxContent>
                                      <w:p w14:paraId="49DCF451" w14:textId="77777777" w:rsidR="0010048B" w:rsidRPr="0010048B" w:rsidRDefault="0010048B" w:rsidP="0010048B">
                                        <w:pPr>
                                          <w:pStyle w:val="BlockHeading"/>
                                          <w:widowControl w:val="0"/>
                                          <w:ind w:left="144"/>
                                          <w:rPr>
                                            <w:rFonts w:asciiTheme="minorHAnsi" w:hAnsiTheme="minorHAnsi" w:cstheme="minorHAnsi"/>
                                            <w:sz w:val="22"/>
                                            <w:szCs w:val="22"/>
                                            <w:u w:val="single"/>
                                          </w:rPr>
                                        </w:pPr>
                                        <w:r w:rsidRPr="0010048B">
                                          <w:rPr>
                                            <w:rFonts w:asciiTheme="minorHAnsi" w:hAnsiTheme="minorHAnsi" w:cstheme="minorHAnsi"/>
                                            <w:sz w:val="22"/>
                                            <w:szCs w:val="22"/>
                                            <w:u w:val="single"/>
                                          </w:rPr>
                                          <w:t>Board of Directors</w:t>
                                        </w:r>
                                      </w:p>
                                      <w:p w14:paraId="3C95AA42"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Larry Arce, Chairman</w:t>
                                        </w:r>
                                      </w:p>
                                      <w:p w14:paraId="54B16FDB"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Martha Kistler, Vice Chair</w:t>
                                        </w:r>
                                      </w:p>
                                      <w:p w14:paraId="361D0225"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Trish Pinedo, Secretary</w:t>
                                        </w:r>
                                      </w:p>
                                      <w:p w14:paraId="11E81A43"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Rebecca Nunes, Treasurer</w:t>
                                        </w:r>
                                      </w:p>
                                      <w:p w14:paraId="1044477F"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Sandra Holland, Director</w:t>
                                        </w:r>
                                      </w:p>
                                      <w:p w14:paraId="26778DBC"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Tracy DeJong, Director</w:t>
                                        </w:r>
                                      </w:p>
                                      <w:p w14:paraId="53851A6C" w14:textId="77777777" w:rsidR="0010048B" w:rsidRPr="0010048B" w:rsidRDefault="0010048B" w:rsidP="0010048B">
                                        <w:pPr>
                                          <w:pStyle w:val="BlockHeading"/>
                                          <w:widowControl w:val="0"/>
                                          <w:spacing w:after="0"/>
                                          <w:ind w:left="144"/>
                                          <w:rPr>
                                            <w:rFonts w:asciiTheme="minorHAnsi" w:hAnsiTheme="minorHAnsi" w:cstheme="minorHAnsi"/>
                                            <w:sz w:val="22"/>
                                            <w:szCs w:val="22"/>
                                          </w:rPr>
                                        </w:pPr>
                                        <w:r w:rsidRPr="0010048B">
                                          <w:rPr>
                                            <w:rFonts w:asciiTheme="minorHAnsi" w:hAnsiTheme="minorHAnsi" w:cstheme="minorHAnsi"/>
                                            <w:sz w:val="22"/>
                                            <w:szCs w:val="22"/>
                                          </w:rPr>
                                          <w:t>Tricia Miller, Director</w:t>
                                        </w:r>
                                      </w:p>
                                      <w:p w14:paraId="345372C2" w14:textId="77777777" w:rsidR="0010048B" w:rsidRDefault="0010048B" w:rsidP="0010048B">
                                        <w:pPr>
                                          <w:pStyle w:val="BlockHeading"/>
                                          <w:widowControl w:val="0"/>
                                          <w:spacing w:after="0"/>
                                          <w:ind w:left="144"/>
                                          <w:rPr>
                                            <w:rFonts w:asciiTheme="minorHAnsi" w:hAnsiTheme="minorHAnsi" w:cstheme="minorHAnsi"/>
                                            <w:sz w:val="22"/>
                                            <w:szCs w:val="22"/>
                                          </w:rPr>
                                        </w:pPr>
                                        <w:r w:rsidRPr="0010048B">
                                          <w:rPr>
                                            <w:rFonts w:asciiTheme="minorHAnsi" w:hAnsiTheme="minorHAnsi" w:cstheme="minorHAnsi"/>
                                            <w:sz w:val="22"/>
                                            <w:szCs w:val="22"/>
                                          </w:rPr>
                                          <w:t>Edmund Gil, Director</w:t>
                                        </w:r>
                                      </w:p>
                                      <w:p w14:paraId="006647EF" w14:textId="77777777" w:rsidR="0010048B" w:rsidRPr="0010048B" w:rsidRDefault="0010048B" w:rsidP="0010048B">
                                        <w:pPr>
                                          <w:pStyle w:val="BlockHeading"/>
                                          <w:widowControl w:val="0"/>
                                          <w:spacing w:after="0"/>
                                          <w:ind w:left="144"/>
                                          <w:rPr>
                                            <w:rFonts w:asciiTheme="minorHAnsi" w:hAnsiTheme="minorHAnsi" w:cstheme="minorHAnsi"/>
                                            <w:sz w:val="22"/>
                                            <w:szCs w:val="22"/>
                                          </w:rPr>
                                        </w:pPr>
                                      </w:p>
                                      <w:p w14:paraId="6EE24BED" w14:textId="77777777" w:rsidR="0010048B" w:rsidRDefault="0010048B" w:rsidP="0010048B">
                                        <w:pPr>
                                          <w:pStyle w:val="Subtitle"/>
                                          <w:spacing w:after="0"/>
                                          <w:ind w:left="144"/>
                                          <w:rPr>
                                            <w:rFonts w:ascii="Berlin Sans FB Demi" w:hAnsi="Berlin Sans FB Demi" w:cstheme="minorHAnsi"/>
                                            <w:sz w:val="22"/>
                                            <w:u w:val="single"/>
                                          </w:rPr>
                                        </w:pPr>
                                        <w:r w:rsidRPr="0010048B">
                                          <w:rPr>
                                            <w:rFonts w:ascii="Berlin Sans FB Demi" w:hAnsi="Berlin Sans FB Demi" w:cstheme="minorHAnsi"/>
                                            <w:sz w:val="22"/>
                                            <w:u w:val="single"/>
                                          </w:rPr>
                                          <w:t>Donations</w:t>
                                        </w:r>
                                      </w:p>
                                      <w:p w14:paraId="7A87B476" w14:textId="77777777" w:rsidR="00966601" w:rsidRPr="00966601" w:rsidRDefault="00966601" w:rsidP="0010048B">
                                        <w:pPr>
                                          <w:pStyle w:val="Subtitle"/>
                                          <w:spacing w:after="0"/>
                                          <w:ind w:left="144"/>
                                          <w:rPr>
                                            <w:rFonts w:ascii="Berlin Sans FB Demi" w:hAnsi="Berlin Sans FB Demi" w:cstheme="minorHAnsi"/>
                                            <w:sz w:val="22"/>
                                          </w:rPr>
                                        </w:pPr>
                                        <w:r w:rsidRPr="00966601">
                                          <w:rPr>
                                            <w:rFonts w:ascii="Berlin Sans FB Demi" w:hAnsi="Berlin Sans FB Demi" w:cstheme="minorHAnsi"/>
                                            <w:sz w:val="22"/>
                                          </w:rPr>
                                          <w:t>WE’VE MADE GIVING EASY!</w:t>
                                        </w:r>
                                      </w:p>
                                      <w:p w14:paraId="43231AB6" w14:textId="77777777" w:rsidR="00B73D97" w:rsidRPr="00B73D97" w:rsidRDefault="00B73D97" w:rsidP="0010048B">
                                        <w:pPr>
                                          <w:pStyle w:val="BlockHeading"/>
                                          <w:widowControl w:val="0"/>
                                          <w:ind w:left="144"/>
                                          <w:rPr>
                                            <w:rFonts w:asciiTheme="minorHAnsi" w:hAnsiTheme="minorHAnsi" w:cstheme="minorHAnsi"/>
                                            <w:sz w:val="2"/>
                                            <w:szCs w:val="2"/>
                                            <w:lang w:eastAsia="ja-JP"/>
                                          </w:rPr>
                                        </w:pPr>
                                      </w:p>
                                      <w:p w14:paraId="34C49E18" w14:textId="77777777" w:rsidR="0010048B" w:rsidRDefault="0010048B" w:rsidP="0010048B">
                                        <w:pPr>
                                          <w:pStyle w:val="BlockHeading"/>
                                          <w:widowControl w:val="0"/>
                                          <w:ind w:left="144"/>
                                          <w:rPr>
                                            <w:rFonts w:asciiTheme="minorHAnsi" w:hAnsiTheme="minorHAnsi" w:cstheme="minorHAnsi"/>
                                            <w:sz w:val="22"/>
                                            <w:szCs w:val="22"/>
                                            <w:lang w:eastAsia="ja-JP"/>
                                          </w:rPr>
                                        </w:pPr>
                                        <w:r w:rsidRPr="0010048B">
                                          <w:rPr>
                                            <w:rFonts w:asciiTheme="minorHAnsi" w:hAnsiTheme="minorHAnsi" w:cstheme="minorHAnsi"/>
                                            <w:sz w:val="22"/>
                                            <w:szCs w:val="22"/>
                                            <w:lang w:eastAsia="ja-JP"/>
                                          </w:rPr>
                                          <w:t>Use the Google Pay app to give your gift. Just enter our email address and your gift will immediately transfer into our account with NO FEES.</w:t>
                                        </w:r>
                                        <w:r w:rsidR="00133493">
                                          <w:rPr>
                                            <w:rFonts w:asciiTheme="minorHAnsi" w:hAnsiTheme="minorHAnsi" w:cstheme="minorHAnsi"/>
                                            <w:sz w:val="22"/>
                                            <w:szCs w:val="22"/>
                                            <w:lang w:eastAsia="ja-JP"/>
                                          </w:rPr>
                                          <w:t xml:space="preserve"> </w:t>
                                        </w:r>
                                      </w:p>
                                      <w:p w14:paraId="75F1E0B9" w14:textId="77777777" w:rsidR="00133493" w:rsidRDefault="00133493" w:rsidP="0010048B">
                                        <w:pPr>
                                          <w:pStyle w:val="BlockHeading"/>
                                          <w:widowControl w:val="0"/>
                                          <w:ind w:left="144"/>
                                          <w:rPr>
                                            <w:rFonts w:asciiTheme="minorHAnsi" w:hAnsiTheme="minorHAnsi" w:cstheme="minorHAnsi"/>
                                            <w:sz w:val="22"/>
                                            <w:szCs w:val="22"/>
                                            <w:lang w:eastAsia="ja-JP"/>
                                          </w:rPr>
                                        </w:pPr>
                                        <w:r>
                                          <w:rPr>
                                            <w:rFonts w:asciiTheme="minorHAnsi" w:hAnsiTheme="minorHAnsi" w:cstheme="minorHAnsi"/>
                                            <w:sz w:val="22"/>
                                            <w:szCs w:val="22"/>
                                            <w:lang w:eastAsia="ja-JP"/>
                                          </w:rPr>
                                          <w:t xml:space="preserve">OR </w:t>
                                        </w:r>
                                      </w:p>
                                      <w:p w14:paraId="5B470986" w14:textId="77777777" w:rsidR="00133493" w:rsidRDefault="00133493" w:rsidP="00133493">
                                        <w:pPr>
                                          <w:pStyle w:val="BlockHeading"/>
                                          <w:widowControl w:val="0"/>
                                          <w:spacing w:after="0"/>
                                          <w:ind w:left="144"/>
                                          <w:rPr>
                                            <w:rFonts w:asciiTheme="minorHAnsi" w:hAnsiTheme="minorHAnsi" w:cstheme="minorHAnsi"/>
                                            <w:sz w:val="22"/>
                                            <w:szCs w:val="22"/>
                                          </w:rPr>
                                        </w:pPr>
                                        <w:r>
                                          <w:rPr>
                                            <w:rFonts w:asciiTheme="minorHAnsi" w:hAnsiTheme="minorHAnsi" w:cstheme="minorHAnsi"/>
                                            <w:sz w:val="22"/>
                                            <w:szCs w:val="22"/>
                                          </w:rPr>
                                          <w:t>Follow these steps to our Wal-mart Registry</w:t>
                                        </w:r>
                                      </w:p>
                                      <w:p w14:paraId="4F453E4F" w14:textId="77777777" w:rsidR="00966601" w:rsidRPr="003626D1" w:rsidRDefault="00966601" w:rsidP="00133493">
                                        <w:pPr>
                                          <w:pStyle w:val="BlockHeading"/>
                                          <w:widowControl w:val="0"/>
                                          <w:spacing w:after="0"/>
                                          <w:ind w:left="144"/>
                                          <w:rPr>
                                            <w:rFonts w:asciiTheme="minorHAnsi" w:hAnsiTheme="minorHAnsi" w:cstheme="minorHAnsi"/>
                                            <w:sz w:val="22"/>
                                            <w:szCs w:val="22"/>
                                          </w:rPr>
                                        </w:pPr>
                                        <w:r>
                                          <w:rPr>
                                            <w:rFonts w:asciiTheme="minorHAnsi" w:hAnsiTheme="minorHAnsi" w:cstheme="minorHAnsi"/>
                                            <w:sz w:val="22"/>
                                            <w:szCs w:val="22"/>
                                          </w:rPr>
                                          <w:t xml:space="preserve"> </w:t>
                                        </w:r>
                                        <w:hyperlink r:id="rId11" w:history="1">
                                          <w:r w:rsidR="003626D1" w:rsidRPr="003626D1">
                                            <w:rPr>
                                              <w:rStyle w:val="Hyperlink"/>
                                              <w:rFonts w:asciiTheme="minorHAnsi" w:hAnsiTheme="minorHAnsi" w:cstheme="minorHAnsi"/>
                                              <w:color w:val="FFFFFF" w:themeColor="background1"/>
                                              <w:sz w:val="28"/>
                                              <w:szCs w:val="28"/>
                                              <w:u w:val="none"/>
                                            </w:rPr>
                                            <w:t>www.wal-mart.com</w:t>
                                          </w:r>
                                        </w:hyperlink>
                                      </w:p>
                                      <w:p w14:paraId="2E74345E" w14:textId="77777777" w:rsidR="00966601" w:rsidRDefault="00966601" w:rsidP="00133493">
                                        <w:pPr>
                                          <w:pStyle w:val="BlockHeading"/>
                                          <w:widowControl w:val="0"/>
                                          <w:numPr>
                                            <w:ilvl w:val="0"/>
                                            <w:numId w:val="6"/>
                                          </w:numPr>
                                          <w:spacing w:after="0"/>
                                          <w:rPr>
                                            <w:rFonts w:ascii="Arial Narrow" w:hAnsi="Arial Narrow" w:cstheme="minorHAnsi"/>
                                            <w:sz w:val="20"/>
                                          </w:rPr>
                                        </w:pPr>
                                        <w:r>
                                          <w:rPr>
                                            <w:rFonts w:asciiTheme="minorHAnsi" w:hAnsiTheme="minorHAnsi" w:cstheme="minorHAnsi"/>
                                            <w:sz w:val="22"/>
                                            <w:szCs w:val="22"/>
                                          </w:rPr>
                                          <w:t xml:space="preserve">Select </w:t>
                                        </w:r>
                                        <w:r w:rsidR="003626D1">
                                          <w:rPr>
                                            <w:rFonts w:asciiTheme="minorHAnsi" w:hAnsiTheme="minorHAnsi" w:cstheme="minorHAnsi"/>
                                            <w:sz w:val="22"/>
                                            <w:szCs w:val="22"/>
                                          </w:rPr>
                                          <w:t>Wal-</w:t>
                                        </w:r>
                                        <w:r w:rsidR="003626D1">
                                          <w:rPr>
                                            <w:rFonts w:ascii="Arial Narrow" w:hAnsi="Arial Narrow" w:cstheme="minorHAnsi"/>
                                            <w:sz w:val="20"/>
                                          </w:rPr>
                                          <w:t xml:space="preserve">Mart Services   </w:t>
                                        </w:r>
                                        <w:r w:rsidR="00133493">
                                          <w:rPr>
                                            <w:rFonts w:ascii="Arial Narrow" w:hAnsi="Arial Narrow" w:cstheme="minorHAnsi"/>
                                            <w:sz w:val="20"/>
                                          </w:rPr>
                                          <w:t xml:space="preserve"> </w:t>
                                        </w:r>
                                        <w:r w:rsidR="003626D1">
                                          <w:rPr>
                                            <w:rFonts w:ascii="Arial Narrow" w:hAnsi="Arial Narrow" w:cstheme="minorHAnsi"/>
                                            <w:sz w:val="20"/>
                                          </w:rPr>
                                          <w:t>from menu</w:t>
                                        </w:r>
                                        <w:r w:rsidR="00133493">
                                          <w:rPr>
                                            <w:rFonts w:ascii="Arial Narrow" w:hAnsi="Arial Narrow" w:cstheme="minorHAnsi"/>
                                            <w:sz w:val="20"/>
                                          </w:rPr>
                                          <w:t xml:space="preserve"> </w:t>
                                        </w:r>
                                      </w:p>
                                      <w:p w14:paraId="3B09C18E" w14:textId="77777777" w:rsidR="00133493" w:rsidRDefault="00133493" w:rsidP="00133493">
                                        <w:pPr>
                                          <w:pStyle w:val="BlockHeading"/>
                                          <w:widowControl w:val="0"/>
                                          <w:numPr>
                                            <w:ilvl w:val="0"/>
                                            <w:numId w:val="6"/>
                                          </w:numPr>
                                          <w:spacing w:after="0"/>
                                          <w:rPr>
                                            <w:rFonts w:asciiTheme="minorHAnsi" w:hAnsiTheme="minorHAnsi" w:cstheme="minorHAnsi"/>
                                            <w:sz w:val="22"/>
                                            <w:szCs w:val="22"/>
                                          </w:rPr>
                                        </w:pPr>
                                        <w:r>
                                          <w:rPr>
                                            <w:rFonts w:asciiTheme="minorHAnsi" w:hAnsiTheme="minorHAnsi" w:cstheme="minorHAnsi"/>
                                            <w:sz w:val="22"/>
                                            <w:szCs w:val="22"/>
                                          </w:rPr>
                                          <w:t>Select Event registry</w:t>
                                        </w:r>
                                      </w:p>
                                      <w:p w14:paraId="00534266" w14:textId="77777777" w:rsidR="00133493" w:rsidRDefault="00133493" w:rsidP="00133493">
                                        <w:pPr>
                                          <w:pStyle w:val="BlockHeading"/>
                                          <w:widowControl w:val="0"/>
                                          <w:numPr>
                                            <w:ilvl w:val="0"/>
                                            <w:numId w:val="6"/>
                                          </w:numPr>
                                          <w:spacing w:after="0"/>
                                          <w:rPr>
                                            <w:rFonts w:asciiTheme="minorHAnsi" w:hAnsiTheme="minorHAnsi" w:cstheme="minorHAnsi"/>
                                            <w:sz w:val="22"/>
                                            <w:szCs w:val="22"/>
                                          </w:rPr>
                                        </w:pPr>
                                        <w:r>
                                          <w:rPr>
                                            <w:rFonts w:asciiTheme="minorHAnsi" w:hAnsiTheme="minorHAnsi" w:cstheme="minorHAnsi"/>
                                            <w:sz w:val="22"/>
                                            <w:szCs w:val="22"/>
                                          </w:rPr>
                                          <w:t xml:space="preserve">Find a Registry: </w:t>
                                        </w:r>
                                      </w:p>
                                      <w:p w14:paraId="1527066B" w14:textId="77777777" w:rsidR="00133493" w:rsidRDefault="00133493" w:rsidP="00133493">
                                        <w:pPr>
                                          <w:pStyle w:val="BlockHeading"/>
                                          <w:widowControl w:val="0"/>
                                          <w:spacing w:after="0"/>
                                          <w:ind w:left="504"/>
                                          <w:rPr>
                                            <w:rFonts w:asciiTheme="minorHAnsi" w:hAnsiTheme="minorHAnsi" w:cstheme="minorHAnsi"/>
                                            <w:sz w:val="22"/>
                                            <w:szCs w:val="22"/>
                                          </w:rPr>
                                        </w:pPr>
                                        <w:r>
                                          <w:rPr>
                                            <w:rFonts w:asciiTheme="minorHAnsi" w:hAnsiTheme="minorHAnsi" w:cstheme="minorHAnsi"/>
                                            <w:sz w:val="22"/>
                                            <w:szCs w:val="22"/>
                                          </w:rPr>
                                          <w:t xml:space="preserve">Event:   Lighthouse      Where: CA </w:t>
                                        </w:r>
                                      </w:p>
                                      <w:p w14:paraId="152DF5AA" w14:textId="77777777" w:rsidR="00133493" w:rsidRDefault="00133493" w:rsidP="00133493">
                                        <w:pPr>
                                          <w:pStyle w:val="BlockHeading"/>
                                          <w:widowControl w:val="0"/>
                                          <w:numPr>
                                            <w:ilvl w:val="0"/>
                                            <w:numId w:val="6"/>
                                          </w:numPr>
                                          <w:spacing w:after="0"/>
                                          <w:rPr>
                                            <w:rFonts w:ascii="Arial Narrow" w:hAnsi="Arial Narrow" w:cstheme="minorHAnsi"/>
                                            <w:sz w:val="20"/>
                                          </w:rPr>
                                        </w:pPr>
                                        <w:r>
                                          <w:rPr>
                                            <w:rFonts w:asciiTheme="minorHAnsi" w:hAnsiTheme="minorHAnsi" w:cstheme="minorHAnsi"/>
                                            <w:sz w:val="22"/>
                                            <w:szCs w:val="22"/>
                                          </w:rPr>
                                          <w:t>Select: Lighthouse Housewarming</w:t>
                                        </w:r>
                                      </w:p>
                                      <w:p w14:paraId="1F3644D8" w14:textId="77777777" w:rsidR="003626D1" w:rsidRDefault="003626D1" w:rsidP="00133493">
                                        <w:pPr>
                                          <w:pStyle w:val="BlockHeading"/>
                                          <w:widowControl w:val="0"/>
                                          <w:spacing w:after="0"/>
                                          <w:ind w:left="720"/>
                                          <w:rPr>
                                            <w:rFonts w:ascii="Arial Narrow" w:hAnsi="Arial Narrow" w:cstheme="minorHAnsi"/>
                                            <w:sz w:val="20"/>
                                          </w:rPr>
                                        </w:pPr>
                                      </w:p>
                                      <w:p w14:paraId="7FFBE671" w14:textId="77777777" w:rsidR="00966601" w:rsidRPr="00966601" w:rsidRDefault="00966601" w:rsidP="0010048B">
                                        <w:pPr>
                                          <w:pStyle w:val="BlockHeading"/>
                                          <w:widowControl w:val="0"/>
                                          <w:ind w:left="144"/>
                                          <w:rPr>
                                            <w:rFonts w:ascii="Arial Narrow" w:hAnsi="Arial Narrow" w:cstheme="minorHAnsi"/>
                                            <w:sz w:val="20"/>
                                          </w:rPr>
                                        </w:pPr>
                                      </w:p>
                                      <w:p w14:paraId="7DC47682" w14:textId="77777777" w:rsidR="0010048B" w:rsidRPr="0010048B" w:rsidRDefault="0010048B" w:rsidP="0010048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44EE" id="Text Box 3" o:spid="_x0000_s1027" type="#_x0000_t202" style="position:absolute;left:0;text-align:left;margin-left:-6.6pt;margin-top:1.75pt;width:160.8pt;height:47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MjMAIAAFkEAAAOAAAAZHJzL2Uyb0RvYy54bWysVN9v2jAQfp+0/8Hy+0gClL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" filled="f" stroked="f" strokeweight=".5pt">
                            <v:textbox>
                              <w:txbxContent>
                                <w:p w14:paraId="49DCF451" w14:textId="77777777" w:rsidR="0010048B" w:rsidRPr="0010048B" w:rsidRDefault="0010048B" w:rsidP="0010048B">
                                  <w:pPr>
                                    <w:pStyle w:val="BlockHeading"/>
                                    <w:widowControl w:val="0"/>
                                    <w:ind w:left="144"/>
                                    <w:rPr>
                                      <w:rFonts w:asciiTheme="minorHAnsi" w:hAnsiTheme="minorHAnsi" w:cstheme="minorHAnsi"/>
                                      <w:sz w:val="22"/>
                                      <w:szCs w:val="22"/>
                                      <w:u w:val="single"/>
                                    </w:rPr>
                                  </w:pPr>
                                  <w:r w:rsidRPr="0010048B">
                                    <w:rPr>
                                      <w:rFonts w:asciiTheme="minorHAnsi" w:hAnsiTheme="minorHAnsi" w:cstheme="minorHAnsi"/>
                                      <w:sz w:val="22"/>
                                      <w:szCs w:val="22"/>
                                      <w:u w:val="single"/>
                                    </w:rPr>
                                    <w:t>Board of Directors</w:t>
                                  </w:r>
                                </w:p>
                                <w:p w14:paraId="3C95AA42"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Larry Arce, Chairman</w:t>
                                  </w:r>
                                </w:p>
                                <w:p w14:paraId="54B16FDB"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Martha Kistler, Vice Chair</w:t>
                                  </w:r>
                                </w:p>
                                <w:p w14:paraId="361D0225"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Trish Pinedo, Secretary</w:t>
                                  </w:r>
                                </w:p>
                                <w:p w14:paraId="11E81A43"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Rebecca Nunes, Treasurer</w:t>
                                  </w:r>
                                </w:p>
                                <w:p w14:paraId="1044477F"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Sandra Holland, Director</w:t>
                                  </w:r>
                                </w:p>
                                <w:p w14:paraId="26778DBC" w14:textId="77777777" w:rsidR="0010048B" w:rsidRPr="0010048B" w:rsidRDefault="0010048B" w:rsidP="0010048B">
                                  <w:pPr>
                                    <w:pStyle w:val="BlockText"/>
                                    <w:widowControl w:val="0"/>
                                    <w:spacing w:after="0"/>
                                    <w:ind w:left="144"/>
                                    <w:rPr>
                                      <w:rFonts w:cstheme="minorHAnsi"/>
                                      <w:b/>
                                      <w:color w:val="FFFFFF" w:themeColor="background1"/>
                                      <w:sz w:val="22"/>
                                      <w:szCs w:val="22"/>
                                    </w:rPr>
                                  </w:pPr>
                                  <w:r w:rsidRPr="0010048B">
                                    <w:rPr>
                                      <w:rFonts w:cstheme="minorHAnsi"/>
                                      <w:b/>
                                      <w:color w:val="FFFFFF" w:themeColor="background1"/>
                                      <w:sz w:val="22"/>
                                      <w:szCs w:val="22"/>
                                    </w:rPr>
                                    <w:t>Tracy DeJong, Director</w:t>
                                  </w:r>
                                </w:p>
                                <w:p w14:paraId="53851A6C" w14:textId="77777777" w:rsidR="0010048B" w:rsidRPr="0010048B" w:rsidRDefault="0010048B" w:rsidP="0010048B">
                                  <w:pPr>
                                    <w:pStyle w:val="BlockHeading"/>
                                    <w:widowControl w:val="0"/>
                                    <w:spacing w:after="0"/>
                                    <w:ind w:left="144"/>
                                    <w:rPr>
                                      <w:rFonts w:asciiTheme="minorHAnsi" w:hAnsiTheme="minorHAnsi" w:cstheme="minorHAnsi"/>
                                      <w:sz w:val="22"/>
                                      <w:szCs w:val="22"/>
                                    </w:rPr>
                                  </w:pPr>
                                  <w:r w:rsidRPr="0010048B">
                                    <w:rPr>
                                      <w:rFonts w:asciiTheme="minorHAnsi" w:hAnsiTheme="minorHAnsi" w:cstheme="minorHAnsi"/>
                                      <w:sz w:val="22"/>
                                      <w:szCs w:val="22"/>
                                    </w:rPr>
                                    <w:t>Tricia Miller, Director</w:t>
                                  </w:r>
                                </w:p>
                                <w:p w14:paraId="345372C2" w14:textId="77777777" w:rsidR="0010048B" w:rsidRDefault="0010048B" w:rsidP="0010048B">
                                  <w:pPr>
                                    <w:pStyle w:val="BlockHeading"/>
                                    <w:widowControl w:val="0"/>
                                    <w:spacing w:after="0"/>
                                    <w:ind w:left="144"/>
                                    <w:rPr>
                                      <w:rFonts w:asciiTheme="minorHAnsi" w:hAnsiTheme="minorHAnsi" w:cstheme="minorHAnsi"/>
                                      <w:sz w:val="22"/>
                                      <w:szCs w:val="22"/>
                                    </w:rPr>
                                  </w:pPr>
                                  <w:r w:rsidRPr="0010048B">
                                    <w:rPr>
                                      <w:rFonts w:asciiTheme="minorHAnsi" w:hAnsiTheme="minorHAnsi" w:cstheme="minorHAnsi"/>
                                      <w:sz w:val="22"/>
                                      <w:szCs w:val="22"/>
                                    </w:rPr>
                                    <w:t>Edmund Gil, Director</w:t>
                                  </w:r>
                                </w:p>
                                <w:p w14:paraId="006647EF" w14:textId="77777777" w:rsidR="0010048B" w:rsidRPr="0010048B" w:rsidRDefault="0010048B" w:rsidP="0010048B">
                                  <w:pPr>
                                    <w:pStyle w:val="BlockHeading"/>
                                    <w:widowControl w:val="0"/>
                                    <w:spacing w:after="0"/>
                                    <w:ind w:left="144"/>
                                    <w:rPr>
                                      <w:rFonts w:asciiTheme="minorHAnsi" w:hAnsiTheme="minorHAnsi" w:cstheme="minorHAnsi"/>
                                      <w:sz w:val="22"/>
                                      <w:szCs w:val="22"/>
                                    </w:rPr>
                                  </w:pPr>
                                </w:p>
                                <w:p w14:paraId="6EE24BED" w14:textId="77777777" w:rsidR="0010048B" w:rsidRDefault="0010048B" w:rsidP="0010048B">
                                  <w:pPr>
                                    <w:pStyle w:val="Subtitle"/>
                                    <w:spacing w:after="0"/>
                                    <w:ind w:left="144"/>
                                    <w:rPr>
                                      <w:rFonts w:ascii="Berlin Sans FB Demi" w:hAnsi="Berlin Sans FB Demi" w:cstheme="minorHAnsi"/>
                                      <w:sz w:val="22"/>
                                      <w:u w:val="single"/>
                                    </w:rPr>
                                  </w:pPr>
                                  <w:r w:rsidRPr="0010048B">
                                    <w:rPr>
                                      <w:rFonts w:ascii="Berlin Sans FB Demi" w:hAnsi="Berlin Sans FB Demi" w:cstheme="minorHAnsi"/>
                                      <w:sz w:val="22"/>
                                      <w:u w:val="single"/>
                                    </w:rPr>
                                    <w:t>Donations</w:t>
                                  </w:r>
                                </w:p>
                                <w:p w14:paraId="7A87B476" w14:textId="77777777" w:rsidR="00966601" w:rsidRPr="00966601" w:rsidRDefault="00966601" w:rsidP="0010048B">
                                  <w:pPr>
                                    <w:pStyle w:val="Subtitle"/>
                                    <w:spacing w:after="0"/>
                                    <w:ind w:left="144"/>
                                    <w:rPr>
                                      <w:rFonts w:ascii="Berlin Sans FB Demi" w:hAnsi="Berlin Sans FB Demi" w:cstheme="minorHAnsi"/>
                                      <w:sz w:val="22"/>
                                    </w:rPr>
                                  </w:pPr>
                                  <w:r w:rsidRPr="00966601">
                                    <w:rPr>
                                      <w:rFonts w:ascii="Berlin Sans FB Demi" w:hAnsi="Berlin Sans FB Demi" w:cstheme="minorHAnsi"/>
                                      <w:sz w:val="22"/>
                                    </w:rPr>
                                    <w:t>WE’VE MADE GIVING EASY!</w:t>
                                  </w:r>
                                </w:p>
                                <w:p w14:paraId="43231AB6" w14:textId="77777777" w:rsidR="00B73D97" w:rsidRPr="00B73D97" w:rsidRDefault="00B73D97" w:rsidP="0010048B">
                                  <w:pPr>
                                    <w:pStyle w:val="BlockHeading"/>
                                    <w:widowControl w:val="0"/>
                                    <w:ind w:left="144"/>
                                    <w:rPr>
                                      <w:rFonts w:asciiTheme="minorHAnsi" w:hAnsiTheme="minorHAnsi" w:cstheme="minorHAnsi"/>
                                      <w:sz w:val="2"/>
                                      <w:szCs w:val="2"/>
                                      <w:lang w:eastAsia="ja-JP"/>
                                    </w:rPr>
                                  </w:pPr>
                                </w:p>
                                <w:p w14:paraId="34C49E18" w14:textId="77777777" w:rsidR="0010048B" w:rsidRDefault="0010048B" w:rsidP="0010048B">
                                  <w:pPr>
                                    <w:pStyle w:val="BlockHeading"/>
                                    <w:widowControl w:val="0"/>
                                    <w:ind w:left="144"/>
                                    <w:rPr>
                                      <w:rFonts w:asciiTheme="minorHAnsi" w:hAnsiTheme="minorHAnsi" w:cstheme="minorHAnsi"/>
                                      <w:sz w:val="22"/>
                                      <w:szCs w:val="22"/>
                                      <w:lang w:eastAsia="ja-JP"/>
                                    </w:rPr>
                                  </w:pPr>
                                  <w:r w:rsidRPr="0010048B">
                                    <w:rPr>
                                      <w:rFonts w:asciiTheme="minorHAnsi" w:hAnsiTheme="minorHAnsi" w:cstheme="minorHAnsi"/>
                                      <w:sz w:val="22"/>
                                      <w:szCs w:val="22"/>
                                      <w:lang w:eastAsia="ja-JP"/>
                                    </w:rPr>
                                    <w:t>Use the Google Pay app to give your gift. Just enter our email address and your gift will immediately transfer into our account with NO FEES.</w:t>
                                  </w:r>
                                  <w:r w:rsidR="00133493">
                                    <w:rPr>
                                      <w:rFonts w:asciiTheme="minorHAnsi" w:hAnsiTheme="minorHAnsi" w:cstheme="minorHAnsi"/>
                                      <w:sz w:val="22"/>
                                      <w:szCs w:val="22"/>
                                      <w:lang w:eastAsia="ja-JP"/>
                                    </w:rPr>
                                    <w:t xml:space="preserve"> </w:t>
                                  </w:r>
                                </w:p>
                                <w:p w14:paraId="75F1E0B9" w14:textId="77777777" w:rsidR="00133493" w:rsidRDefault="00133493" w:rsidP="0010048B">
                                  <w:pPr>
                                    <w:pStyle w:val="BlockHeading"/>
                                    <w:widowControl w:val="0"/>
                                    <w:ind w:left="144"/>
                                    <w:rPr>
                                      <w:rFonts w:asciiTheme="minorHAnsi" w:hAnsiTheme="minorHAnsi" w:cstheme="minorHAnsi"/>
                                      <w:sz w:val="22"/>
                                      <w:szCs w:val="22"/>
                                      <w:lang w:eastAsia="ja-JP"/>
                                    </w:rPr>
                                  </w:pPr>
                                  <w:r>
                                    <w:rPr>
                                      <w:rFonts w:asciiTheme="minorHAnsi" w:hAnsiTheme="minorHAnsi" w:cstheme="minorHAnsi"/>
                                      <w:sz w:val="22"/>
                                      <w:szCs w:val="22"/>
                                      <w:lang w:eastAsia="ja-JP"/>
                                    </w:rPr>
                                    <w:t xml:space="preserve">OR </w:t>
                                  </w:r>
                                </w:p>
                                <w:p w14:paraId="5B470986" w14:textId="77777777" w:rsidR="00133493" w:rsidRDefault="00133493" w:rsidP="00133493">
                                  <w:pPr>
                                    <w:pStyle w:val="BlockHeading"/>
                                    <w:widowControl w:val="0"/>
                                    <w:spacing w:after="0"/>
                                    <w:ind w:left="144"/>
                                    <w:rPr>
                                      <w:rFonts w:asciiTheme="minorHAnsi" w:hAnsiTheme="minorHAnsi" w:cstheme="minorHAnsi"/>
                                      <w:sz w:val="22"/>
                                      <w:szCs w:val="22"/>
                                    </w:rPr>
                                  </w:pPr>
                                  <w:r>
                                    <w:rPr>
                                      <w:rFonts w:asciiTheme="minorHAnsi" w:hAnsiTheme="minorHAnsi" w:cstheme="minorHAnsi"/>
                                      <w:sz w:val="22"/>
                                      <w:szCs w:val="22"/>
                                    </w:rPr>
                                    <w:t>Follow these steps to our Wal-mart Registry</w:t>
                                  </w:r>
                                </w:p>
                                <w:p w14:paraId="4F453E4F" w14:textId="77777777" w:rsidR="00966601" w:rsidRPr="003626D1" w:rsidRDefault="00966601" w:rsidP="00133493">
                                  <w:pPr>
                                    <w:pStyle w:val="BlockHeading"/>
                                    <w:widowControl w:val="0"/>
                                    <w:spacing w:after="0"/>
                                    <w:ind w:left="144"/>
                                    <w:rPr>
                                      <w:rFonts w:asciiTheme="minorHAnsi" w:hAnsiTheme="minorHAnsi" w:cstheme="minorHAnsi"/>
                                      <w:sz w:val="22"/>
                                      <w:szCs w:val="22"/>
                                    </w:rPr>
                                  </w:pPr>
                                  <w:r>
                                    <w:rPr>
                                      <w:rFonts w:asciiTheme="minorHAnsi" w:hAnsiTheme="minorHAnsi" w:cstheme="minorHAnsi"/>
                                      <w:sz w:val="22"/>
                                      <w:szCs w:val="22"/>
                                    </w:rPr>
                                    <w:t xml:space="preserve"> </w:t>
                                  </w:r>
                                  <w:hyperlink r:id="rId12" w:history="1">
                                    <w:r w:rsidR="003626D1" w:rsidRPr="003626D1">
                                      <w:rPr>
                                        <w:rStyle w:val="Hyperlink"/>
                                        <w:rFonts w:asciiTheme="minorHAnsi" w:hAnsiTheme="minorHAnsi" w:cstheme="minorHAnsi"/>
                                        <w:color w:val="FFFFFF" w:themeColor="background1"/>
                                        <w:sz w:val="28"/>
                                        <w:szCs w:val="28"/>
                                        <w:u w:val="none"/>
                                      </w:rPr>
                                      <w:t>www.wal-mart.com</w:t>
                                    </w:r>
                                  </w:hyperlink>
                                </w:p>
                                <w:p w14:paraId="2E74345E" w14:textId="77777777" w:rsidR="00966601" w:rsidRDefault="00966601" w:rsidP="00133493">
                                  <w:pPr>
                                    <w:pStyle w:val="BlockHeading"/>
                                    <w:widowControl w:val="0"/>
                                    <w:numPr>
                                      <w:ilvl w:val="0"/>
                                      <w:numId w:val="6"/>
                                    </w:numPr>
                                    <w:spacing w:after="0"/>
                                    <w:rPr>
                                      <w:rFonts w:ascii="Arial Narrow" w:hAnsi="Arial Narrow" w:cstheme="minorHAnsi"/>
                                      <w:sz w:val="20"/>
                                    </w:rPr>
                                  </w:pPr>
                                  <w:r>
                                    <w:rPr>
                                      <w:rFonts w:asciiTheme="minorHAnsi" w:hAnsiTheme="minorHAnsi" w:cstheme="minorHAnsi"/>
                                      <w:sz w:val="22"/>
                                      <w:szCs w:val="22"/>
                                    </w:rPr>
                                    <w:t xml:space="preserve">Select </w:t>
                                  </w:r>
                                  <w:r w:rsidR="003626D1">
                                    <w:rPr>
                                      <w:rFonts w:asciiTheme="minorHAnsi" w:hAnsiTheme="minorHAnsi" w:cstheme="minorHAnsi"/>
                                      <w:sz w:val="22"/>
                                      <w:szCs w:val="22"/>
                                    </w:rPr>
                                    <w:t>Wal-</w:t>
                                  </w:r>
                                  <w:r w:rsidR="003626D1">
                                    <w:rPr>
                                      <w:rFonts w:ascii="Arial Narrow" w:hAnsi="Arial Narrow" w:cstheme="minorHAnsi"/>
                                      <w:sz w:val="20"/>
                                    </w:rPr>
                                    <w:t xml:space="preserve">Mart Services   </w:t>
                                  </w:r>
                                  <w:r w:rsidR="00133493">
                                    <w:rPr>
                                      <w:rFonts w:ascii="Arial Narrow" w:hAnsi="Arial Narrow" w:cstheme="minorHAnsi"/>
                                      <w:sz w:val="20"/>
                                    </w:rPr>
                                    <w:t xml:space="preserve"> </w:t>
                                  </w:r>
                                  <w:r w:rsidR="003626D1">
                                    <w:rPr>
                                      <w:rFonts w:ascii="Arial Narrow" w:hAnsi="Arial Narrow" w:cstheme="minorHAnsi"/>
                                      <w:sz w:val="20"/>
                                    </w:rPr>
                                    <w:t>from menu</w:t>
                                  </w:r>
                                  <w:r w:rsidR="00133493">
                                    <w:rPr>
                                      <w:rFonts w:ascii="Arial Narrow" w:hAnsi="Arial Narrow" w:cstheme="minorHAnsi"/>
                                      <w:sz w:val="20"/>
                                    </w:rPr>
                                    <w:t xml:space="preserve"> </w:t>
                                  </w:r>
                                </w:p>
                                <w:p w14:paraId="3B09C18E" w14:textId="77777777" w:rsidR="00133493" w:rsidRDefault="00133493" w:rsidP="00133493">
                                  <w:pPr>
                                    <w:pStyle w:val="BlockHeading"/>
                                    <w:widowControl w:val="0"/>
                                    <w:numPr>
                                      <w:ilvl w:val="0"/>
                                      <w:numId w:val="6"/>
                                    </w:numPr>
                                    <w:spacing w:after="0"/>
                                    <w:rPr>
                                      <w:rFonts w:asciiTheme="minorHAnsi" w:hAnsiTheme="minorHAnsi" w:cstheme="minorHAnsi"/>
                                      <w:sz w:val="22"/>
                                      <w:szCs w:val="22"/>
                                    </w:rPr>
                                  </w:pPr>
                                  <w:r>
                                    <w:rPr>
                                      <w:rFonts w:asciiTheme="minorHAnsi" w:hAnsiTheme="minorHAnsi" w:cstheme="minorHAnsi"/>
                                      <w:sz w:val="22"/>
                                      <w:szCs w:val="22"/>
                                    </w:rPr>
                                    <w:t>Select Event registry</w:t>
                                  </w:r>
                                </w:p>
                                <w:p w14:paraId="00534266" w14:textId="77777777" w:rsidR="00133493" w:rsidRDefault="00133493" w:rsidP="00133493">
                                  <w:pPr>
                                    <w:pStyle w:val="BlockHeading"/>
                                    <w:widowControl w:val="0"/>
                                    <w:numPr>
                                      <w:ilvl w:val="0"/>
                                      <w:numId w:val="6"/>
                                    </w:numPr>
                                    <w:spacing w:after="0"/>
                                    <w:rPr>
                                      <w:rFonts w:asciiTheme="minorHAnsi" w:hAnsiTheme="minorHAnsi" w:cstheme="minorHAnsi"/>
                                      <w:sz w:val="22"/>
                                      <w:szCs w:val="22"/>
                                    </w:rPr>
                                  </w:pPr>
                                  <w:r>
                                    <w:rPr>
                                      <w:rFonts w:asciiTheme="minorHAnsi" w:hAnsiTheme="minorHAnsi" w:cstheme="minorHAnsi"/>
                                      <w:sz w:val="22"/>
                                      <w:szCs w:val="22"/>
                                    </w:rPr>
                                    <w:t xml:space="preserve">Find a Registry: </w:t>
                                  </w:r>
                                </w:p>
                                <w:p w14:paraId="1527066B" w14:textId="77777777" w:rsidR="00133493" w:rsidRDefault="00133493" w:rsidP="00133493">
                                  <w:pPr>
                                    <w:pStyle w:val="BlockHeading"/>
                                    <w:widowControl w:val="0"/>
                                    <w:spacing w:after="0"/>
                                    <w:ind w:left="504"/>
                                    <w:rPr>
                                      <w:rFonts w:asciiTheme="minorHAnsi" w:hAnsiTheme="minorHAnsi" w:cstheme="minorHAnsi"/>
                                      <w:sz w:val="22"/>
                                      <w:szCs w:val="22"/>
                                    </w:rPr>
                                  </w:pPr>
                                  <w:r>
                                    <w:rPr>
                                      <w:rFonts w:asciiTheme="minorHAnsi" w:hAnsiTheme="minorHAnsi" w:cstheme="minorHAnsi"/>
                                      <w:sz w:val="22"/>
                                      <w:szCs w:val="22"/>
                                    </w:rPr>
                                    <w:t xml:space="preserve">Event:   Lighthouse      Where: CA </w:t>
                                  </w:r>
                                </w:p>
                                <w:p w14:paraId="152DF5AA" w14:textId="77777777" w:rsidR="00133493" w:rsidRDefault="00133493" w:rsidP="00133493">
                                  <w:pPr>
                                    <w:pStyle w:val="BlockHeading"/>
                                    <w:widowControl w:val="0"/>
                                    <w:numPr>
                                      <w:ilvl w:val="0"/>
                                      <w:numId w:val="6"/>
                                    </w:numPr>
                                    <w:spacing w:after="0"/>
                                    <w:rPr>
                                      <w:rFonts w:ascii="Arial Narrow" w:hAnsi="Arial Narrow" w:cstheme="minorHAnsi"/>
                                      <w:sz w:val="20"/>
                                    </w:rPr>
                                  </w:pPr>
                                  <w:r>
                                    <w:rPr>
                                      <w:rFonts w:asciiTheme="minorHAnsi" w:hAnsiTheme="minorHAnsi" w:cstheme="minorHAnsi"/>
                                      <w:sz w:val="22"/>
                                      <w:szCs w:val="22"/>
                                    </w:rPr>
                                    <w:t>Select: Lighthouse Housewarming</w:t>
                                  </w:r>
                                </w:p>
                                <w:p w14:paraId="1F3644D8" w14:textId="77777777" w:rsidR="003626D1" w:rsidRDefault="003626D1" w:rsidP="00133493">
                                  <w:pPr>
                                    <w:pStyle w:val="BlockHeading"/>
                                    <w:widowControl w:val="0"/>
                                    <w:spacing w:after="0"/>
                                    <w:ind w:left="720"/>
                                    <w:rPr>
                                      <w:rFonts w:ascii="Arial Narrow" w:hAnsi="Arial Narrow" w:cstheme="minorHAnsi"/>
                                      <w:sz w:val="20"/>
                                    </w:rPr>
                                  </w:pPr>
                                </w:p>
                                <w:p w14:paraId="7FFBE671" w14:textId="77777777" w:rsidR="00966601" w:rsidRPr="00966601" w:rsidRDefault="00966601" w:rsidP="0010048B">
                                  <w:pPr>
                                    <w:pStyle w:val="BlockHeading"/>
                                    <w:widowControl w:val="0"/>
                                    <w:ind w:left="144"/>
                                    <w:rPr>
                                      <w:rFonts w:ascii="Arial Narrow" w:hAnsi="Arial Narrow" w:cstheme="minorHAnsi"/>
                                      <w:sz w:val="20"/>
                                    </w:rPr>
                                  </w:pPr>
                                </w:p>
                                <w:p w14:paraId="7DC47682" w14:textId="77777777" w:rsidR="0010048B" w:rsidRPr="0010048B" w:rsidRDefault="0010048B" w:rsidP="0010048B">
                                  <w:pPr>
                                    <w:rPr>
                                      <w:color w:val="FFFFFF" w:themeColor="background1"/>
                                    </w:rPr>
                                  </w:pPr>
                                </w:p>
                              </w:txbxContent>
                            </v:textbox>
                          </v:shape>
                        </w:pict>
                      </mc:Fallback>
                    </mc:AlternateContent>
                  </w:r>
                </w:p>
              </w:tc>
            </w:tr>
            <w:tr w:rsidR="00526937" w:rsidRPr="00526937" w14:paraId="25FE5A2A" w14:textId="77777777" w:rsidTr="00FC0DBA">
              <w:trPr>
                <w:trHeight w:val="7974"/>
              </w:trPr>
              <w:tc>
                <w:tcPr>
                  <w:tcW w:w="3330" w:type="dxa"/>
                  <w:shd w:val="clear" w:color="auto" w:fill="auto"/>
                  <w:tcMar>
                    <w:top w:w="288" w:type="dxa"/>
                  </w:tcMar>
                </w:tcPr>
                <w:p w14:paraId="7596671A" w14:textId="77777777" w:rsidR="00047224" w:rsidRPr="00B73D97" w:rsidRDefault="0057317A" w:rsidP="00536BB1">
                  <w:pPr>
                    <w:pStyle w:val="BlockHeading"/>
                    <w:widowControl w:val="0"/>
                    <w:ind w:left="144"/>
                    <w:rPr>
                      <w:rFonts w:asciiTheme="minorHAnsi" w:hAnsiTheme="minorHAnsi" w:cstheme="minorHAnsi"/>
                      <w:sz w:val="22"/>
                      <w:szCs w:val="22"/>
                    </w:rPr>
                  </w:pPr>
                  <w:r>
                    <w:rPr>
                      <w:noProof/>
                    </w:rPr>
                    <w:drawing>
                      <wp:anchor distT="0" distB="0" distL="114300" distR="114300" simplePos="0" relativeHeight="251861504" behindDoc="0" locked="0" layoutInCell="1" allowOverlap="1" wp14:anchorId="75DA5DA8" wp14:editId="5547EBBE">
                        <wp:simplePos x="0" y="0"/>
                        <wp:positionH relativeFrom="column">
                          <wp:posOffset>2219325</wp:posOffset>
                        </wp:positionH>
                        <wp:positionV relativeFrom="paragraph">
                          <wp:posOffset>1948180</wp:posOffset>
                        </wp:positionV>
                        <wp:extent cx="5233035" cy="3571875"/>
                        <wp:effectExtent l="0" t="0" r="571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2083" t="33067" r="20032" b="27879"/>
                                <a:stretch/>
                              </pic:blipFill>
                              <pic:spPr bwMode="auto">
                                <a:xfrm>
                                  <a:off x="0" y="0"/>
                                  <a:ext cx="5233035"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493" w:rsidRPr="00B73D97">
                    <w:rPr>
                      <w:rFonts w:asciiTheme="minorHAnsi" w:hAnsiTheme="minorHAnsi" w:cstheme="minorHAnsi"/>
                      <w:noProof/>
                      <w:sz w:val="22"/>
                      <w:szCs w:val="22"/>
                    </w:rPr>
                    <mc:AlternateContent>
                      <mc:Choice Requires="wpg">
                        <w:drawing>
                          <wp:anchor distT="0" distB="0" distL="114300" distR="114300" simplePos="0" relativeHeight="251837952" behindDoc="0" locked="0" layoutInCell="1" allowOverlap="1" wp14:anchorId="432BCB30" wp14:editId="021ED140">
                            <wp:simplePos x="0" y="0"/>
                            <wp:positionH relativeFrom="column">
                              <wp:posOffset>899406</wp:posOffset>
                            </wp:positionH>
                            <wp:positionV relativeFrom="paragraph">
                              <wp:posOffset>3821430</wp:posOffset>
                            </wp:positionV>
                            <wp:extent cx="228600" cy="91440"/>
                            <wp:effectExtent l="0" t="0" r="19050" b="22860"/>
                            <wp:wrapNone/>
                            <wp:docPr id="38" name="Group 38"/>
                            <wp:cNvGraphicFramePr/>
                            <a:graphic xmlns:a="http://schemas.openxmlformats.org/drawingml/2006/main">
                              <a:graphicData uri="http://schemas.microsoft.com/office/word/2010/wordprocessingGroup">
                                <wpg:wgp>
                                  <wpg:cNvGrpSpPr/>
                                  <wpg:grpSpPr>
                                    <a:xfrm>
                                      <a:off x="0" y="0"/>
                                      <a:ext cx="228600" cy="91440"/>
                                      <a:chOff x="0" y="0"/>
                                      <a:chExt cx="236220" cy="106680"/>
                                    </a:xfrm>
                                  </wpg:grpSpPr>
                                  <wps:wsp>
                                    <wps:cNvPr id="19" name="Straight Connector 19"/>
                                    <wps:cNvCnPr/>
                                    <wps:spPr>
                                      <a:xfrm>
                                        <a:off x="0" y="0"/>
                                        <a:ext cx="2362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V="1">
                                        <a:off x="0" y="106680"/>
                                        <a:ext cx="2362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V="1">
                                        <a:off x="7620" y="53340"/>
                                        <a:ext cx="2209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65E84D" id="Group 38" o:spid="_x0000_s1026" style="position:absolute;margin-left:70.8pt;margin-top:300.9pt;width:18pt;height:7.2pt;z-index:251837952;mso-width-relative:margin;mso-height-relative:margin" coordsize="23622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">
                            <v:line id="Straight Connector 19" o:spid="_x0000_s1027" style="position:absolute;visibility:visible;mso-wrap-style:square" from="0,0" to="236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" strokecolor="black [3213]" strokeweight="1pt">
                              <v:stroke joinstyle="miter"/>
                            </v:line>
                            <v:line id="Straight Connector 27" o:spid="_x0000_s1028" style="position:absolute;flip:y;visibility:visible;mso-wrap-style:square" from="0,106680" to="236220,10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" strokecolor="black [3213]" strokeweight="1pt">
                              <v:stroke joinstyle="miter"/>
                            </v:line>
                            <v:line id="Straight Connector 34" o:spid="_x0000_s1029" style="position:absolute;flip:y;visibility:visible;mso-wrap-style:square" from="7620,53340" to="228600,5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" strokecolor="black [3213]" strokeweight="1pt">
                              <v:stroke joinstyle="miter"/>
                            </v:line>
                          </v:group>
                        </w:pict>
                      </mc:Fallback>
                    </mc:AlternateContent>
                  </w:r>
                </w:p>
              </w:tc>
            </w:tr>
          </w:tbl>
          <w:p w14:paraId="29D5D1B4" w14:textId="77777777" w:rsidR="007B737B" w:rsidRPr="00FC0DBA" w:rsidRDefault="007B737B" w:rsidP="00803C8D">
            <w:pPr>
              <w:rPr>
                <w:color w:val="FF1515"/>
              </w:rPr>
            </w:pPr>
          </w:p>
        </w:tc>
        <w:tc>
          <w:tcPr>
            <w:tcW w:w="8279" w:type="dxa"/>
            <w:tcMar>
              <w:left w:w="677" w:type="dxa"/>
            </w:tcMar>
          </w:tcPr>
          <w:p w14:paraId="0ADAB512" w14:textId="77777777" w:rsidR="0049245E" w:rsidRPr="005F22BE" w:rsidRDefault="00F33850" w:rsidP="002E1AA0">
            <w:pPr>
              <w:pStyle w:val="Title"/>
              <w:jc w:val="both"/>
              <w:outlineLvl w:val="0"/>
              <w:rPr>
                <w:color w:val="auto"/>
                <w:sz w:val="10"/>
                <w:szCs w:val="10"/>
                <w:highlight w:val="yellow"/>
              </w:rPr>
            </w:pPr>
            <w:r w:rsidRPr="005F22BE">
              <w:rPr>
                <w:rFonts w:ascii="Script MT Bold" w:hAnsi="Script MT Bold"/>
                <w:noProof/>
                <w:color w:val="auto"/>
                <w:sz w:val="40"/>
                <w:szCs w:val="40"/>
                <w:highlight w:val="yellow"/>
              </w:rPr>
              <mc:AlternateContent>
                <mc:Choice Requires="wps">
                  <w:drawing>
                    <wp:anchor distT="0" distB="0" distL="114300" distR="114300" simplePos="0" relativeHeight="251489792" behindDoc="0" locked="0" layoutInCell="1" allowOverlap="1" wp14:anchorId="734E2B6F" wp14:editId="18E54175">
                      <wp:simplePos x="0" y="0"/>
                      <wp:positionH relativeFrom="column">
                        <wp:posOffset>-372744</wp:posOffset>
                      </wp:positionH>
                      <wp:positionV relativeFrom="paragraph">
                        <wp:posOffset>-247650</wp:posOffset>
                      </wp:positionV>
                      <wp:extent cx="4305300" cy="5334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05300" cy="533400"/>
                              </a:xfrm>
                              <a:prstGeom prst="rect">
                                <a:avLst/>
                              </a:prstGeom>
                              <a:noFill/>
                              <a:ln w="6350">
                                <a:noFill/>
                              </a:ln>
                            </wps:spPr>
                            <wps:txbx>
                              <w:txbxContent>
                                <w:p w14:paraId="195487B3" w14:textId="77777777" w:rsidR="002E1AA0" w:rsidRPr="00510C4A" w:rsidRDefault="002E1AA0" w:rsidP="000148BA">
                                  <w:pPr>
                                    <w:pStyle w:val="Quote"/>
                                    <w:pBdr>
                                      <w:top w:val="none" w:sz="0" w:space="0" w:color="auto"/>
                                      <w:bottom w:val="none" w:sz="0" w:space="0" w:color="auto"/>
                                    </w:pBdr>
                                    <w:spacing w:line="240" w:lineRule="auto"/>
                                    <w:jc w:val="both"/>
                                    <w:rPr>
                                      <w:rFonts w:ascii="Britannic Bold" w:hAnsi="Britannic Bold"/>
                                      <w:b/>
                                      <w:color w:val="DA0000" w:themeColor="text2"/>
                                      <w:sz w:val="36"/>
                                      <w:szCs w:val="36"/>
                                    </w:rPr>
                                  </w:pPr>
                                  <w:r w:rsidRPr="00510C4A">
                                    <w:rPr>
                                      <w:rFonts w:ascii="Britannic Bold" w:hAnsi="Britannic Bold"/>
                                      <w:b/>
                                      <w:color w:val="DA0000" w:themeColor="text2"/>
                                      <w:sz w:val="36"/>
                                      <w:szCs w:val="36"/>
                                    </w:rPr>
                                    <w:t>The Light-House Recovery Program</w:t>
                                  </w:r>
                                  <w:r w:rsidR="008E6312" w:rsidRPr="00510C4A">
                                    <w:rPr>
                                      <w:rFonts w:ascii="Britannic Bold" w:hAnsi="Britannic Bold"/>
                                      <w:b/>
                                      <w:color w:val="DA0000" w:themeColor="text2"/>
                                      <w:sz w:val="36"/>
                                      <w:szCs w:val="36"/>
                                    </w:rPr>
                                    <w:t>, Inc.</w:t>
                                  </w:r>
                                </w:p>
                                <w:p w14:paraId="5AE68D75" w14:textId="77777777" w:rsidR="002E1AA0" w:rsidRDefault="002E1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E2B6F" id="Text Box 21" o:spid="_x0000_s1028" type="#_x0000_t202" style="position:absolute;left:0;text-align:left;margin-left:-29.35pt;margin-top:-19.5pt;width:339pt;height:42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" filled="f" stroked="f" strokeweight=".5pt">
                      <v:textbox>
                        <w:txbxContent>
                          <w:p w14:paraId="195487B3" w14:textId="77777777" w:rsidR="002E1AA0" w:rsidRPr="00510C4A" w:rsidRDefault="002E1AA0" w:rsidP="000148BA">
                            <w:pPr>
                              <w:pStyle w:val="Quote"/>
                              <w:pBdr>
                                <w:top w:val="none" w:sz="0" w:space="0" w:color="auto"/>
                                <w:bottom w:val="none" w:sz="0" w:space="0" w:color="auto"/>
                              </w:pBdr>
                              <w:spacing w:line="240" w:lineRule="auto"/>
                              <w:jc w:val="both"/>
                              <w:rPr>
                                <w:rFonts w:ascii="Britannic Bold" w:hAnsi="Britannic Bold"/>
                                <w:b/>
                                <w:color w:val="DA0000" w:themeColor="text2"/>
                                <w:sz w:val="36"/>
                                <w:szCs w:val="36"/>
                              </w:rPr>
                            </w:pPr>
                            <w:r w:rsidRPr="00510C4A">
                              <w:rPr>
                                <w:rFonts w:ascii="Britannic Bold" w:hAnsi="Britannic Bold"/>
                                <w:b/>
                                <w:color w:val="DA0000" w:themeColor="text2"/>
                                <w:sz w:val="36"/>
                                <w:szCs w:val="36"/>
                              </w:rPr>
                              <w:t>The Light-House Recovery Program</w:t>
                            </w:r>
                            <w:r w:rsidR="008E6312" w:rsidRPr="00510C4A">
                              <w:rPr>
                                <w:rFonts w:ascii="Britannic Bold" w:hAnsi="Britannic Bold"/>
                                <w:b/>
                                <w:color w:val="DA0000" w:themeColor="text2"/>
                                <w:sz w:val="36"/>
                                <w:szCs w:val="36"/>
                              </w:rPr>
                              <w:t>, Inc.</w:t>
                            </w:r>
                          </w:p>
                          <w:p w14:paraId="5AE68D75" w14:textId="77777777" w:rsidR="002E1AA0" w:rsidRDefault="002E1AA0"/>
                        </w:txbxContent>
                      </v:textbox>
                    </v:shape>
                  </w:pict>
                </mc:Fallback>
              </mc:AlternateContent>
            </w:r>
          </w:p>
          <w:p w14:paraId="03611C61" w14:textId="77777777" w:rsidR="002E1AA0" w:rsidRPr="005F22BE" w:rsidRDefault="002E1AA0" w:rsidP="002E1AA0">
            <w:pPr>
              <w:pStyle w:val="Title"/>
              <w:jc w:val="both"/>
              <w:outlineLvl w:val="0"/>
              <w:rPr>
                <w:color w:val="auto"/>
                <w:sz w:val="10"/>
                <w:szCs w:val="10"/>
                <w:highlight w:val="yellow"/>
              </w:rPr>
            </w:pPr>
          </w:p>
          <w:p w14:paraId="3F8A687D" w14:textId="77777777" w:rsidR="002E1AA0" w:rsidRPr="005F22BE" w:rsidRDefault="002E1AA0" w:rsidP="002E1AA0">
            <w:pPr>
              <w:pStyle w:val="Title"/>
              <w:jc w:val="both"/>
              <w:outlineLvl w:val="0"/>
              <w:rPr>
                <w:color w:val="auto"/>
                <w:sz w:val="10"/>
                <w:szCs w:val="10"/>
                <w:highlight w:val="yellow"/>
              </w:rPr>
            </w:pPr>
          </w:p>
          <w:p w14:paraId="3BD7668A" w14:textId="77777777" w:rsidR="002E1AA0" w:rsidRPr="005F22BE" w:rsidRDefault="00F66926" w:rsidP="002E1AA0">
            <w:pPr>
              <w:pStyle w:val="Title"/>
              <w:jc w:val="both"/>
              <w:outlineLvl w:val="0"/>
              <w:rPr>
                <w:color w:val="auto"/>
                <w:sz w:val="10"/>
                <w:szCs w:val="10"/>
                <w:highlight w:val="yellow"/>
              </w:rPr>
            </w:pPr>
            <w:r w:rsidRPr="005F22BE">
              <w:rPr>
                <w:rFonts w:ascii="Aharoni" w:hAnsi="Aharoni" w:cs="Aharoni" w:hint="cs"/>
                <w:noProof/>
                <w:color w:val="auto"/>
                <w:highlight w:val="yellow"/>
              </w:rPr>
              <mc:AlternateContent>
                <mc:Choice Requires="wps">
                  <w:drawing>
                    <wp:anchor distT="0" distB="0" distL="114300" distR="114300" simplePos="0" relativeHeight="251460096" behindDoc="0" locked="0" layoutInCell="1" allowOverlap="1" wp14:anchorId="2E0CE0EC" wp14:editId="3F1D9926">
                      <wp:simplePos x="0" y="0"/>
                      <wp:positionH relativeFrom="column">
                        <wp:posOffset>420370</wp:posOffset>
                      </wp:positionH>
                      <wp:positionV relativeFrom="paragraph">
                        <wp:posOffset>3810</wp:posOffset>
                      </wp:positionV>
                      <wp:extent cx="5280660" cy="3155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280660" cy="315595"/>
                              </a:xfrm>
                              <a:prstGeom prst="rect">
                                <a:avLst/>
                              </a:prstGeom>
                              <a:noFill/>
                              <a:ln w="6350">
                                <a:noFill/>
                              </a:ln>
                            </wps:spPr>
                            <wps:txbx>
                              <w:txbxContent>
                                <w:p w14:paraId="3FADB210" w14:textId="77777777" w:rsidR="007F6F00" w:rsidRPr="00510C4A" w:rsidRDefault="007F6F00" w:rsidP="002E1AA0">
                                  <w:pPr>
                                    <w:pStyle w:val="Title"/>
                                    <w:rPr>
                                      <w:rFonts w:ascii="Times New Roman" w:hAnsi="Times New Roman" w:cs="Times New Roman"/>
                                      <w:i/>
                                      <w:sz w:val="18"/>
                                      <w:szCs w:val="20"/>
                                    </w:rPr>
                                  </w:pPr>
                                  <w:r w:rsidRPr="00510C4A">
                                    <w:rPr>
                                      <w:rFonts w:ascii="Times New Roman" w:hAnsi="Times New Roman" w:cs="Times New Roman"/>
                                      <w:i/>
                                      <w:sz w:val="18"/>
                                      <w:szCs w:val="20"/>
                                    </w:rPr>
                                    <w:t>WHILE I AM IN THE WORLD, I AM THE LIGHT OF THE WORLD. -JOHN 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E0EC" id="Text Box 31" o:spid="_x0000_s1029" type="#_x0000_t202" style="position:absolute;left:0;text-align:left;margin-left:33.1pt;margin-top:.3pt;width:415.8pt;height:24.85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" filled="f" stroked="f" strokeweight=".5pt">
                      <v:textbox>
                        <w:txbxContent>
                          <w:p w14:paraId="3FADB210" w14:textId="77777777" w:rsidR="007F6F00" w:rsidRPr="00510C4A" w:rsidRDefault="007F6F00" w:rsidP="002E1AA0">
                            <w:pPr>
                              <w:pStyle w:val="Title"/>
                              <w:rPr>
                                <w:rFonts w:ascii="Times New Roman" w:hAnsi="Times New Roman" w:cs="Times New Roman"/>
                                <w:i/>
                                <w:sz w:val="18"/>
                                <w:szCs w:val="20"/>
                              </w:rPr>
                            </w:pPr>
                            <w:r w:rsidRPr="00510C4A">
                              <w:rPr>
                                <w:rFonts w:ascii="Times New Roman" w:hAnsi="Times New Roman" w:cs="Times New Roman"/>
                                <w:i/>
                                <w:sz w:val="18"/>
                                <w:szCs w:val="20"/>
                              </w:rPr>
                              <w:t>WHILE I AM IN THE WORLD, I AM THE LIGHT OF THE WORLD. -JOHN 9:5</w:t>
                            </w:r>
                          </w:p>
                        </w:txbxContent>
                      </v:textbox>
                    </v:shape>
                  </w:pict>
                </mc:Fallback>
              </mc:AlternateContent>
            </w:r>
          </w:p>
          <w:p w14:paraId="5185A1E2" w14:textId="77777777" w:rsidR="002E1AA0" w:rsidRPr="005F22BE" w:rsidRDefault="0010048B" w:rsidP="002E1AA0">
            <w:pPr>
              <w:pStyle w:val="Title"/>
              <w:jc w:val="both"/>
              <w:outlineLvl w:val="0"/>
              <w:rPr>
                <w:color w:val="auto"/>
                <w:sz w:val="10"/>
                <w:szCs w:val="10"/>
                <w:highlight w:val="yellow"/>
              </w:rPr>
            </w:pPr>
            <w:r>
              <w:rPr>
                <w:noProof/>
                <w:color w:val="auto"/>
              </w:rPr>
              <w:drawing>
                <wp:anchor distT="0" distB="0" distL="114300" distR="114300" simplePos="0" relativeHeight="251509248" behindDoc="0" locked="0" layoutInCell="1" allowOverlap="1" wp14:anchorId="6D89115B" wp14:editId="3E6BC5FF">
                  <wp:simplePos x="0" y="0"/>
                  <wp:positionH relativeFrom="column">
                    <wp:posOffset>-384175</wp:posOffset>
                  </wp:positionH>
                  <wp:positionV relativeFrom="paragraph">
                    <wp:posOffset>145415</wp:posOffset>
                  </wp:positionV>
                  <wp:extent cx="1914525" cy="2281555"/>
                  <wp:effectExtent l="0" t="0" r="9525" b="4445"/>
                  <wp:wrapNone/>
                  <wp:docPr id="11" name="Picture 1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se up.png"/>
                          <pic:cNvPicPr/>
                        </pic:nvPicPr>
                        <pic:blipFill>
                          <a:blip r:embed="rId14"/>
                          <a:stretch>
                            <a:fillRect/>
                          </a:stretch>
                        </pic:blipFill>
                        <pic:spPr>
                          <a:xfrm>
                            <a:off x="0" y="0"/>
                            <a:ext cx="1914525" cy="2281555"/>
                          </a:xfrm>
                          <a:prstGeom prst="rect">
                            <a:avLst/>
                          </a:prstGeom>
                          <a:effectLst/>
                        </pic:spPr>
                      </pic:pic>
                    </a:graphicData>
                  </a:graphic>
                  <wp14:sizeRelH relativeFrom="margin">
                    <wp14:pctWidth>0</wp14:pctWidth>
                  </wp14:sizeRelH>
                  <wp14:sizeRelV relativeFrom="margin">
                    <wp14:pctHeight>0</wp14:pctHeight>
                  </wp14:sizeRelV>
                </wp:anchor>
              </w:drawing>
            </w:r>
          </w:p>
          <w:p w14:paraId="0EA04E92" w14:textId="77777777" w:rsidR="002E1AA0" w:rsidRPr="005F22BE" w:rsidRDefault="00090CB3" w:rsidP="002E1AA0">
            <w:pPr>
              <w:pStyle w:val="Title"/>
              <w:jc w:val="both"/>
              <w:outlineLvl w:val="0"/>
              <w:rPr>
                <w:color w:val="auto"/>
                <w:sz w:val="10"/>
                <w:szCs w:val="10"/>
                <w:highlight w:val="yellow"/>
              </w:rPr>
            </w:pPr>
            <w:r w:rsidRPr="005F22BE">
              <w:rPr>
                <w:noProof/>
                <w:color w:val="auto"/>
                <w:highlight w:val="yellow"/>
              </w:rPr>
              <mc:AlternateContent>
                <mc:Choice Requires="wps">
                  <w:drawing>
                    <wp:anchor distT="0" distB="0" distL="114300" distR="114300" simplePos="0" relativeHeight="251532800" behindDoc="0" locked="0" layoutInCell="1" allowOverlap="1" wp14:anchorId="47979DE1" wp14:editId="1E909D34">
                      <wp:simplePos x="0" y="0"/>
                      <wp:positionH relativeFrom="column">
                        <wp:posOffset>1539875</wp:posOffset>
                      </wp:positionH>
                      <wp:positionV relativeFrom="paragraph">
                        <wp:posOffset>27940</wp:posOffset>
                      </wp:positionV>
                      <wp:extent cx="3251835" cy="23393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3251835" cy="2339340"/>
                              </a:xfrm>
                              <a:prstGeom prst="rect">
                                <a:avLst/>
                              </a:prstGeom>
                              <a:noFill/>
                              <a:ln w="6350">
                                <a:noFill/>
                              </a:ln>
                            </wps:spPr>
                            <wps:txbx>
                              <w:txbxContent>
                                <w:p w14:paraId="3DCE9217" w14:textId="114D72E8" w:rsidR="00302B9D" w:rsidRPr="00276968" w:rsidRDefault="00815D4C" w:rsidP="00302B9D">
                                  <w:pPr>
                                    <w:spacing w:line="240" w:lineRule="auto"/>
                                    <w:jc w:val="both"/>
                                    <w:rPr>
                                      <w:rFonts w:cstheme="minorHAnsi"/>
                                      <w:noProof/>
                                      <w:color w:val="auto"/>
                                      <w:szCs w:val="24"/>
                                    </w:rPr>
                                  </w:pPr>
                                  <w:r>
                                    <w:rPr>
                                      <w:rFonts w:cstheme="minorHAnsi"/>
                                      <w:noProof/>
                                      <w:color w:val="auto"/>
                                      <w:szCs w:val="24"/>
                                    </w:rPr>
                                    <w:t>Looking back at 2019 causes my jaw to drop! The Lord and His people never cease to amaze me. I do my best to not get too familiar with His blessings, as they are in abundance, which can cause one to see amazing things as ordinary occurrences. He definitely keeps the ‘WOW’ factor before us. As a faith based organization, we depend on contributions from our neighbors, business people and churches. As we are approaching our 13</w:t>
                                  </w:r>
                                  <w:r w:rsidRPr="00815D4C">
                                    <w:rPr>
                                      <w:rFonts w:cstheme="minorHAnsi"/>
                                      <w:noProof/>
                                      <w:color w:val="auto"/>
                                      <w:szCs w:val="24"/>
                                      <w:vertAlign w:val="superscript"/>
                                    </w:rPr>
                                    <w:t>th</w:t>
                                  </w:r>
                                  <w:r>
                                    <w:rPr>
                                      <w:rFonts w:cstheme="minorHAnsi"/>
                                      <w:noProof/>
                                      <w:color w:val="auto"/>
                                      <w:szCs w:val="24"/>
                                    </w:rPr>
                                    <w:t xml:space="preserve"> year of service and can honestly say that He, nor you have ever let us down. We started with myself and one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79DE1" id="Text Box 1" o:spid="_x0000_s1030" type="#_x0000_t202" style="position:absolute;left:0;text-align:left;margin-left:121.25pt;margin-top:2.2pt;width:256.05pt;height:184.2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" filled="f" stroked="f" strokeweight=".5pt">
                      <v:textbox>
                        <w:txbxContent>
                          <w:p w14:paraId="3DCE9217" w14:textId="114D72E8" w:rsidR="00302B9D" w:rsidRPr="00276968" w:rsidRDefault="00815D4C" w:rsidP="00302B9D">
                            <w:pPr>
                              <w:spacing w:line="240" w:lineRule="auto"/>
                              <w:jc w:val="both"/>
                              <w:rPr>
                                <w:rFonts w:cstheme="minorHAnsi"/>
                                <w:noProof/>
                                <w:color w:val="auto"/>
                                <w:szCs w:val="24"/>
                              </w:rPr>
                            </w:pPr>
                            <w:r>
                              <w:rPr>
                                <w:rFonts w:cstheme="minorHAnsi"/>
                                <w:noProof/>
                                <w:color w:val="auto"/>
                                <w:szCs w:val="24"/>
                              </w:rPr>
                              <w:t>Looking back at 2019 causes my jaw to drop! The Lord and His people never cease to amaze me. I do my best to not get too familiar with His blessings, as they are in abundance, which can cause one to see amazing things as ordinary occurrences. He definitely keeps the ‘WOW’ factor before us. As a faith based organization, we depend on contributions from our neighbors, business people and churches. As we are approaching our 13</w:t>
                            </w:r>
                            <w:r w:rsidRPr="00815D4C">
                              <w:rPr>
                                <w:rFonts w:cstheme="minorHAnsi"/>
                                <w:noProof/>
                                <w:color w:val="auto"/>
                                <w:szCs w:val="24"/>
                                <w:vertAlign w:val="superscript"/>
                              </w:rPr>
                              <w:t>th</w:t>
                            </w:r>
                            <w:r>
                              <w:rPr>
                                <w:rFonts w:cstheme="minorHAnsi"/>
                                <w:noProof/>
                                <w:color w:val="auto"/>
                                <w:szCs w:val="24"/>
                              </w:rPr>
                              <w:t xml:space="preserve"> year of service and can honestly say that He, nor you have ever let us down. We started with myself and one other</w:t>
                            </w:r>
                          </w:p>
                        </w:txbxContent>
                      </v:textbox>
                    </v:shape>
                  </w:pict>
                </mc:Fallback>
              </mc:AlternateContent>
            </w:r>
          </w:p>
          <w:p w14:paraId="36F2E6FE" w14:textId="77777777" w:rsidR="00C26CDF" w:rsidRPr="005F22BE" w:rsidRDefault="00C26CDF" w:rsidP="00502487">
            <w:pPr>
              <w:spacing w:after="160"/>
              <w:rPr>
                <w:noProof/>
                <w:color w:val="auto"/>
                <w:sz w:val="20"/>
                <w:highlight w:val="yellow"/>
              </w:rPr>
            </w:pPr>
          </w:p>
          <w:p w14:paraId="1F9481B5" w14:textId="77777777" w:rsidR="0081375A" w:rsidRPr="005F22BE" w:rsidRDefault="0081375A" w:rsidP="00502487">
            <w:pPr>
              <w:spacing w:after="160"/>
              <w:rPr>
                <w:noProof/>
                <w:color w:val="auto"/>
                <w:sz w:val="20"/>
                <w:highlight w:val="yellow"/>
              </w:rPr>
            </w:pPr>
          </w:p>
          <w:p w14:paraId="1F40B1A8" w14:textId="77777777" w:rsidR="004F04F9" w:rsidRPr="005F22BE" w:rsidRDefault="004F04F9" w:rsidP="00502487">
            <w:pPr>
              <w:spacing w:after="160"/>
              <w:rPr>
                <w:noProof/>
                <w:color w:val="auto"/>
                <w:szCs w:val="24"/>
                <w:highlight w:val="yellow"/>
              </w:rPr>
            </w:pPr>
          </w:p>
          <w:p w14:paraId="0FEC36A7" w14:textId="77777777" w:rsidR="0037472F" w:rsidRPr="005F22BE" w:rsidRDefault="0037472F" w:rsidP="00502487">
            <w:pPr>
              <w:spacing w:after="160"/>
              <w:rPr>
                <w:rFonts w:asciiTheme="majorHAnsi" w:hAnsiTheme="majorHAnsi"/>
                <w:noProof/>
                <w:color w:val="auto"/>
                <w:highlight w:val="yellow"/>
              </w:rPr>
            </w:pPr>
          </w:p>
          <w:p w14:paraId="73F9561E" w14:textId="77777777" w:rsidR="00BA7E9E" w:rsidRPr="005F22BE" w:rsidRDefault="00BA7E9E" w:rsidP="00502487">
            <w:pPr>
              <w:spacing w:after="160"/>
              <w:rPr>
                <w:noProof/>
                <w:color w:val="auto"/>
                <w:highlight w:val="yellow"/>
              </w:rPr>
            </w:pPr>
          </w:p>
          <w:p w14:paraId="3F69B89B" w14:textId="77777777" w:rsidR="0037472F" w:rsidRPr="005F22BE" w:rsidRDefault="0037472F" w:rsidP="00502487">
            <w:pPr>
              <w:spacing w:after="160"/>
              <w:rPr>
                <w:rFonts w:asciiTheme="majorHAnsi" w:hAnsiTheme="majorHAnsi"/>
                <w:noProof/>
                <w:color w:val="auto"/>
                <w:highlight w:val="yellow"/>
              </w:rPr>
            </w:pPr>
          </w:p>
          <w:p w14:paraId="55DBE7F3" w14:textId="77777777" w:rsidR="00184800" w:rsidRPr="005F22BE" w:rsidRDefault="00184800" w:rsidP="00502487">
            <w:pPr>
              <w:spacing w:after="160"/>
              <w:rPr>
                <w:noProof/>
                <w:color w:val="auto"/>
                <w:highlight w:val="yellow"/>
              </w:rPr>
            </w:pPr>
          </w:p>
          <w:p w14:paraId="705E46B7" w14:textId="77777777" w:rsidR="00BA7E9E" w:rsidRPr="005F22BE" w:rsidRDefault="00BA7E9E" w:rsidP="00502487">
            <w:pPr>
              <w:spacing w:after="160"/>
              <w:rPr>
                <w:noProof/>
                <w:color w:val="auto"/>
                <w:highlight w:val="yellow"/>
              </w:rPr>
            </w:pPr>
          </w:p>
          <w:p w14:paraId="6BCBDAD5" w14:textId="77777777" w:rsidR="00F00006" w:rsidRDefault="00F00006" w:rsidP="00502487">
            <w:pPr>
              <w:spacing w:after="160"/>
              <w:rPr>
                <w:noProof/>
                <w:color w:val="auto"/>
              </w:rPr>
            </w:pPr>
          </w:p>
          <w:p w14:paraId="0696FD11" w14:textId="77777777" w:rsidR="00BA7E9E" w:rsidRPr="005F22BE" w:rsidRDefault="00BA7E9E" w:rsidP="00502487">
            <w:pPr>
              <w:spacing w:after="160"/>
              <w:rPr>
                <w:noProof/>
                <w:color w:val="auto"/>
                <w:highlight w:val="yellow"/>
              </w:rPr>
            </w:pPr>
          </w:p>
          <w:p w14:paraId="69772700" w14:textId="77777777" w:rsidR="00BA7E9E" w:rsidRPr="005F22BE" w:rsidRDefault="00BA7E9E" w:rsidP="00502487">
            <w:pPr>
              <w:spacing w:after="160"/>
              <w:rPr>
                <w:noProof/>
                <w:color w:val="auto"/>
              </w:rPr>
            </w:pPr>
          </w:p>
          <w:p w14:paraId="1B202330" w14:textId="77777777" w:rsidR="001E1164" w:rsidRDefault="001E1164" w:rsidP="00502487">
            <w:pPr>
              <w:spacing w:after="160"/>
              <w:rPr>
                <w:rFonts w:ascii="Arial Narrow" w:hAnsi="Arial Narrow"/>
                <w:noProof/>
                <w:color w:val="594B33" w:themeColor="accent3" w:themeShade="80"/>
              </w:rPr>
            </w:pPr>
          </w:p>
          <w:p w14:paraId="3AF2A967" w14:textId="77777777" w:rsidR="000B7989" w:rsidRDefault="000B7989" w:rsidP="00502487">
            <w:pPr>
              <w:spacing w:after="160"/>
              <w:rPr>
                <w:rFonts w:ascii="Arial Narrow" w:hAnsi="Arial Narrow"/>
                <w:noProof/>
                <w:color w:val="594B33" w:themeColor="accent3" w:themeShade="80"/>
              </w:rPr>
            </w:pPr>
          </w:p>
          <w:p w14:paraId="0A599A68" w14:textId="77777777" w:rsidR="000B7989" w:rsidRDefault="000B7989" w:rsidP="00502487">
            <w:pPr>
              <w:spacing w:after="160"/>
              <w:rPr>
                <w:noProof/>
                <w:color w:val="auto"/>
              </w:rPr>
            </w:pPr>
          </w:p>
          <w:p w14:paraId="2A852DEC" w14:textId="77777777" w:rsidR="009E2570" w:rsidRDefault="009E2570" w:rsidP="00502487">
            <w:pPr>
              <w:spacing w:after="160"/>
              <w:rPr>
                <w:noProof/>
                <w:color w:val="auto"/>
              </w:rPr>
            </w:pPr>
          </w:p>
          <w:p w14:paraId="523F7BAB" w14:textId="77777777" w:rsidR="007B737B" w:rsidRPr="005F22BE" w:rsidRDefault="005C1C54" w:rsidP="00027886">
            <w:pPr>
              <w:spacing w:after="160"/>
              <w:rPr>
                <w:color w:val="auto"/>
                <w:highlight w:val="yellow"/>
              </w:rPr>
            </w:pPr>
            <w:r w:rsidRPr="005F22BE">
              <w:rPr>
                <w:noProof/>
                <w:color w:val="auto"/>
                <w:sz w:val="20"/>
                <w:highlight w:val="yellow"/>
              </w:rPr>
              <mc:AlternateContent>
                <mc:Choice Requires="wps">
                  <w:drawing>
                    <wp:anchor distT="0" distB="0" distL="114300" distR="114300" simplePos="0" relativeHeight="251647488" behindDoc="0" locked="0" layoutInCell="1" allowOverlap="1" wp14:anchorId="2CEB8CEA" wp14:editId="6389A940">
                      <wp:simplePos x="0" y="0"/>
                      <wp:positionH relativeFrom="column">
                        <wp:posOffset>135100</wp:posOffset>
                      </wp:positionH>
                      <wp:positionV relativeFrom="paragraph">
                        <wp:posOffset>7519745</wp:posOffset>
                      </wp:positionV>
                      <wp:extent cx="2362200" cy="243840"/>
                      <wp:effectExtent l="0" t="0" r="0" b="3810"/>
                      <wp:wrapNone/>
                      <wp:docPr id="102" name="Text Box 102"/>
                      <wp:cNvGraphicFramePr/>
                      <a:graphic xmlns:a="http://schemas.openxmlformats.org/drawingml/2006/main">
                        <a:graphicData uri="http://schemas.microsoft.com/office/word/2010/wordprocessingShape">
                          <wps:wsp>
                            <wps:cNvSpPr txBox="1"/>
                            <wps:spPr>
                              <a:xfrm>
                                <a:off x="0" y="0"/>
                                <a:ext cx="2362200" cy="243840"/>
                              </a:xfrm>
                              <a:prstGeom prst="rect">
                                <a:avLst/>
                              </a:prstGeom>
                              <a:noFill/>
                              <a:ln w="6350">
                                <a:noFill/>
                              </a:ln>
                            </wps:spPr>
                            <wps:txbx>
                              <w:txbxContent>
                                <w:p w14:paraId="50348580" w14:textId="77777777" w:rsidR="004E2F7F" w:rsidRPr="004E2F7F" w:rsidRDefault="004E2F7F" w:rsidP="004E2F7F">
                                  <w:pPr>
                                    <w:rPr>
                                      <w:rFonts w:ascii="Arial Narrow" w:hAnsi="Arial Narrow"/>
                                      <w:color w:val="auto"/>
                                      <w:sz w:val="20"/>
                                    </w:rPr>
                                  </w:pPr>
                                </w:p>
                                <w:p w14:paraId="09F27225" w14:textId="77777777" w:rsidR="004E2F7F" w:rsidRDefault="004E2F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B8CEA" id="Text Box 102" o:spid="_x0000_s1031" type="#_x0000_t202" style="position:absolute;margin-left:10.65pt;margin-top:592.1pt;width:186pt;height:19.2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" filled="f" stroked="f" strokeweight=".5pt">
                      <v:textbox>
                        <w:txbxContent>
                          <w:p w14:paraId="50348580" w14:textId="77777777" w:rsidR="004E2F7F" w:rsidRPr="004E2F7F" w:rsidRDefault="004E2F7F" w:rsidP="004E2F7F">
                            <w:pPr>
                              <w:rPr>
                                <w:rFonts w:ascii="Arial Narrow" w:hAnsi="Arial Narrow"/>
                                <w:color w:val="auto"/>
                                <w:sz w:val="20"/>
                              </w:rPr>
                            </w:pPr>
                          </w:p>
                          <w:p w14:paraId="09F27225" w14:textId="77777777" w:rsidR="004E2F7F" w:rsidRDefault="004E2F7F"/>
                        </w:txbxContent>
                      </v:textbox>
                    </v:shape>
                  </w:pict>
                </mc:Fallback>
              </mc:AlternateContent>
            </w:r>
          </w:p>
        </w:tc>
      </w:tr>
    </w:tbl>
    <w:tbl>
      <w:tblPr>
        <w:tblStyle w:val="GridTable1Light1"/>
        <w:tblpPr w:leftFromText="180" w:rightFromText="180" w:vertAnchor="page" w:horzAnchor="margin" w:tblpXSpec="center" w:tblpY="241"/>
        <w:tblW w:w="53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3378"/>
        <w:gridCol w:w="8126"/>
      </w:tblGrid>
      <w:tr w:rsidR="00FC0DBA" w:rsidRPr="00FC0DBA" w14:paraId="41B98DBA" w14:textId="77777777" w:rsidTr="00966601">
        <w:trPr>
          <w:cnfStyle w:val="100000000000" w:firstRow="1" w:lastRow="0" w:firstColumn="0" w:lastColumn="0" w:oddVBand="0" w:evenVBand="0" w:oddHBand="0" w:evenHBand="0" w:firstRowFirstColumn="0" w:firstRowLastColumn="0" w:lastRowFirstColumn="0" w:lastRowLastColumn="0"/>
          <w:trHeight w:val="13500"/>
        </w:trPr>
        <w:tc>
          <w:tcPr>
            <w:tcW w:w="3378" w:type="dxa"/>
            <w:tcBorders>
              <w:bottom w:val="none" w:sz="0" w:space="0" w:color="auto"/>
            </w:tcBorders>
            <w:shd w:val="clear" w:color="auto" w:fill="DA0000" w:themeFill="text2"/>
          </w:tcPr>
          <w:tbl>
            <w:tblPr>
              <w:tblStyle w:val="TableGrid"/>
              <w:tblW w:w="32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8"/>
            </w:tblGrid>
            <w:tr w:rsidR="00FC0DBA" w:rsidRPr="00FC0DBA" w14:paraId="3B3B9488" w14:textId="77777777" w:rsidTr="00240113">
              <w:trPr>
                <w:trHeight w:val="6901"/>
                <w:jc w:val="center"/>
              </w:trPr>
              <w:tc>
                <w:tcPr>
                  <w:tcW w:w="3288" w:type="dxa"/>
                </w:tcPr>
                <w:p w14:paraId="65692FCB" w14:textId="77777777" w:rsidR="00BA7E9E" w:rsidRPr="00FC0DBA" w:rsidRDefault="00BA7E9E" w:rsidP="00BA7E9E">
                  <w:pPr>
                    <w:pStyle w:val="Subtitle"/>
                    <w:framePr w:hSpace="180" w:wrap="around" w:vAnchor="page" w:hAnchor="margin" w:xAlign="center" w:y="241"/>
                    <w:spacing w:after="0"/>
                    <w:ind w:left="144"/>
                    <w:rPr>
                      <w:rFonts w:asciiTheme="minorHAnsi" w:hAnsiTheme="minorHAnsi" w:cstheme="minorHAnsi"/>
                      <w:sz w:val="28"/>
                      <w:szCs w:val="28"/>
                      <w:u w:val="single"/>
                    </w:rPr>
                  </w:pPr>
                  <w:r w:rsidRPr="00FC0DBA">
                    <w:rPr>
                      <w:rFonts w:asciiTheme="minorHAnsi" w:hAnsiTheme="minorHAnsi" w:cstheme="minorHAnsi"/>
                      <w:sz w:val="28"/>
                      <w:szCs w:val="28"/>
                      <w:u w:val="single"/>
                    </w:rPr>
                    <w:lastRenderedPageBreak/>
                    <w:t>Mailing List</w:t>
                  </w:r>
                </w:p>
                <w:p w14:paraId="0F5B7DE7" w14:textId="77777777" w:rsidR="00BA7E9E" w:rsidRPr="00FC0DBA" w:rsidRDefault="00BA7E9E" w:rsidP="00BA7E9E">
                  <w:pPr>
                    <w:pStyle w:val="Subtitle"/>
                    <w:framePr w:hSpace="180" w:wrap="around" w:vAnchor="page" w:hAnchor="margin" w:xAlign="center" w:y="241"/>
                    <w:ind w:left="144"/>
                    <w:rPr>
                      <w:rFonts w:asciiTheme="minorHAnsi" w:hAnsiTheme="minorHAnsi" w:cstheme="minorHAnsi"/>
                      <w:b w:val="0"/>
                      <w:sz w:val="22"/>
                    </w:rPr>
                  </w:pPr>
                  <w:r w:rsidRPr="00FC0DBA">
                    <w:rPr>
                      <w:rFonts w:asciiTheme="minorHAnsi" w:hAnsiTheme="minorHAnsi" w:cstheme="minorHAnsi"/>
                      <w:b w:val="0"/>
                      <w:sz w:val="22"/>
                    </w:rPr>
                    <w:t xml:space="preserve">We love keeping you up to </w:t>
                  </w:r>
                </w:p>
                <w:p w14:paraId="43F9C3C3" w14:textId="77777777" w:rsidR="00993C27" w:rsidRPr="00FC0DBA" w:rsidRDefault="00BA7E9E" w:rsidP="00BA7E9E">
                  <w:pPr>
                    <w:pStyle w:val="Subtitle"/>
                    <w:framePr w:hSpace="180" w:wrap="around" w:vAnchor="page" w:hAnchor="margin" w:xAlign="center" w:y="241"/>
                    <w:ind w:left="144"/>
                    <w:rPr>
                      <w:rFonts w:asciiTheme="minorHAnsi" w:hAnsiTheme="minorHAnsi" w:cstheme="minorHAnsi"/>
                      <w:b w:val="0"/>
                      <w:sz w:val="22"/>
                    </w:rPr>
                  </w:pPr>
                  <w:r w:rsidRPr="00FC0DBA">
                    <w:rPr>
                      <w:rFonts w:asciiTheme="minorHAnsi" w:hAnsiTheme="minorHAnsi" w:cstheme="minorHAnsi"/>
                      <w:b w:val="0"/>
                      <w:sz w:val="22"/>
                    </w:rPr>
                    <w:t xml:space="preserve">date with the great life changes going on in the ministry however, if you would like to </w:t>
                  </w:r>
                  <w:r w:rsidRPr="00FC0DBA">
                    <w:rPr>
                      <w:rFonts w:asciiTheme="minorHAnsi" w:hAnsiTheme="minorHAnsi" w:cstheme="minorHAnsi"/>
                      <w:sz w:val="22"/>
                    </w:rPr>
                    <w:t>UNSUBSCRIBE</w:t>
                  </w:r>
                  <w:r w:rsidRPr="00FC0DBA">
                    <w:rPr>
                      <w:rFonts w:asciiTheme="minorHAnsi" w:hAnsiTheme="minorHAnsi" w:cstheme="minorHAnsi"/>
                      <w:b w:val="0"/>
                      <w:sz w:val="22"/>
                    </w:rPr>
                    <w:t xml:space="preserve">, please use the self-addressed envelope to request your name </w:t>
                  </w:r>
                </w:p>
                <w:p w14:paraId="5FD7D632" w14:textId="77777777" w:rsidR="00BA7E9E" w:rsidRPr="00FC0DBA" w:rsidRDefault="00BA7E9E" w:rsidP="00BA7E9E">
                  <w:pPr>
                    <w:pStyle w:val="Subtitle"/>
                    <w:framePr w:hSpace="180" w:wrap="around" w:vAnchor="page" w:hAnchor="margin" w:xAlign="center" w:y="241"/>
                    <w:ind w:left="144"/>
                    <w:rPr>
                      <w:rFonts w:asciiTheme="minorHAnsi" w:hAnsiTheme="minorHAnsi" w:cstheme="minorHAnsi"/>
                      <w:b w:val="0"/>
                      <w:sz w:val="22"/>
                    </w:rPr>
                  </w:pPr>
                  <w:r w:rsidRPr="00FC0DBA">
                    <w:rPr>
                      <w:rFonts w:asciiTheme="minorHAnsi" w:hAnsiTheme="minorHAnsi" w:cstheme="minorHAnsi"/>
                      <w:b w:val="0"/>
                      <w:sz w:val="22"/>
                    </w:rPr>
                    <w:t xml:space="preserve">be removed from our mailing list. </w:t>
                  </w:r>
                </w:p>
                <w:p w14:paraId="76412B81" w14:textId="77777777" w:rsidR="00BA7E9E" w:rsidRPr="00FC0DBA" w:rsidRDefault="00BA7E9E" w:rsidP="00BA7E9E">
                  <w:pPr>
                    <w:pStyle w:val="Subtitle"/>
                    <w:framePr w:hSpace="180" w:wrap="around" w:vAnchor="page" w:hAnchor="margin" w:xAlign="center" w:y="241"/>
                    <w:ind w:left="144"/>
                    <w:rPr>
                      <w:rFonts w:asciiTheme="minorHAnsi" w:hAnsiTheme="minorHAnsi" w:cstheme="minorHAnsi"/>
                      <w:b w:val="0"/>
                      <w:sz w:val="22"/>
                    </w:rPr>
                  </w:pPr>
                </w:p>
                <w:p w14:paraId="3D2EF0EB" w14:textId="77777777" w:rsidR="00BA7E9E" w:rsidRPr="00FC0DBA" w:rsidRDefault="00BA7E9E" w:rsidP="00BA7E9E">
                  <w:pPr>
                    <w:pStyle w:val="Subtitle"/>
                    <w:framePr w:hSpace="180" w:wrap="around" w:vAnchor="page" w:hAnchor="margin" w:xAlign="center" w:y="241"/>
                    <w:ind w:left="144"/>
                    <w:rPr>
                      <w:rFonts w:asciiTheme="minorHAnsi" w:hAnsiTheme="minorHAnsi" w:cstheme="minorHAnsi"/>
                      <w:sz w:val="28"/>
                      <w:szCs w:val="28"/>
                      <w:u w:val="single"/>
                    </w:rPr>
                  </w:pPr>
                  <w:r w:rsidRPr="00FC0DBA">
                    <w:rPr>
                      <w:rFonts w:asciiTheme="minorHAnsi" w:hAnsiTheme="minorHAnsi" w:cstheme="minorHAnsi"/>
                      <w:sz w:val="28"/>
                      <w:szCs w:val="28"/>
                      <w:u w:val="single"/>
                    </w:rPr>
                    <w:t>Ongoing Needs</w:t>
                  </w:r>
                </w:p>
                <w:p w14:paraId="4CDD475B" w14:textId="77777777" w:rsidR="0027309A" w:rsidRPr="00FC0DBA" w:rsidRDefault="00AD0AA8" w:rsidP="00BA7E9E">
                  <w:pPr>
                    <w:pStyle w:val="BlockText"/>
                    <w:framePr w:hSpace="180" w:wrap="around" w:vAnchor="page" w:hAnchor="margin" w:xAlign="center" w:y="241"/>
                    <w:spacing w:after="0"/>
                    <w:ind w:left="144"/>
                    <w:rPr>
                      <w:rFonts w:cstheme="minorHAnsi"/>
                      <w:color w:val="FFFFFF" w:themeColor="background1"/>
                      <w:sz w:val="22"/>
                      <w:szCs w:val="22"/>
                    </w:rPr>
                  </w:pPr>
                  <w:r w:rsidRPr="00FC0DBA">
                    <w:rPr>
                      <w:rFonts w:cstheme="minorHAnsi"/>
                      <w:color w:val="FFFFFF" w:themeColor="background1"/>
                      <w:sz w:val="22"/>
                      <w:szCs w:val="22"/>
                    </w:rPr>
                    <w:t xml:space="preserve">Toilet Paper </w:t>
                  </w:r>
                  <w:r w:rsidR="0056034B" w:rsidRPr="00FC0DBA">
                    <w:rPr>
                      <w:rFonts w:cstheme="minorHAnsi"/>
                      <w:color w:val="FFFFFF" w:themeColor="background1"/>
                      <w:sz w:val="22"/>
                      <w:szCs w:val="22"/>
                    </w:rPr>
                    <w:t>(CASCADE BRAND)</w:t>
                  </w:r>
                  <w:r w:rsidR="00BE64A2" w:rsidRPr="00FC0DBA">
                    <w:rPr>
                      <w:rFonts w:cstheme="minorHAnsi"/>
                      <w:color w:val="FFFFFF" w:themeColor="background1"/>
                      <w:sz w:val="22"/>
                      <w:szCs w:val="22"/>
                    </w:rPr>
                    <w:t xml:space="preserve"> Don’t mean to be picky but with several women and old pipes, Cascade works best!</w:t>
                  </w:r>
                </w:p>
                <w:p w14:paraId="60073BAF" w14:textId="77777777" w:rsidR="00362365" w:rsidRPr="00FC0DBA" w:rsidRDefault="00362365" w:rsidP="00BA7E9E">
                  <w:pPr>
                    <w:pStyle w:val="BlockText"/>
                    <w:framePr w:hSpace="180" w:wrap="around" w:vAnchor="page" w:hAnchor="margin" w:xAlign="center" w:y="241"/>
                    <w:spacing w:after="0"/>
                    <w:ind w:left="144"/>
                    <w:rPr>
                      <w:rFonts w:cstheme="minorHAnsi"/>
                      <w:color w:val="FFFFFF" w:themeColor="background1"/>
                      <w:sz w:val="22"/>
                      <w:szCs w:val="22"/>
                    </w:rPr>
                  </w:pPr>
                  <w:r w:rsidRPr="00FC0DBA">
                    <w:rPr>
                      <w:rFonts w:cstheme="minorHAnsi"/>
                      <w:color w:val="FFFFFF" w:themeColor="background1"/>
                      <w:sz w:val="22"/>
                      <w:szCs w:val="22"/>
                    </w:rPr>
                    <w:t>Copy paper (8 1/2x11)</w:t>
                  </w:r>
                </w:p>
                <w:p w14:paraId="1089894F" w14:textId="77777777" w:rsidR="00362365" w:rsidRPr="00FC0DBA" w:rsidRDefault="00362365" w:rsidP="00BA7E9E">
                  <w:pPr>
                    <w:pStyle w:val="BlockText"/>
                    <w:framePr w:hSpace="180" w:wrap="around" w:vAnchor="page" w:hAnchor="margin" w:xAlign="center" w:y="241"/>
                    <w:spacing w:after="0"/>
                    <w:ind w:left="144"/>
                    <w:rPr>
                      <w:rFonts w:cstheme="minorHAnsi"/>
                      <w:color w:val="FFFFFF" w:themeColor="background1"/>
                      <w:sz w:val="22"/>
                      <w:szCs w:val="22"/>
                    </w:rPr>
                  </w:pPr>
                </w:p>
                <w:p w14:paraId="07656249" w14:textId="77777777" w:rsidR="00AD0AA8" w:rsidRPr="00FC0DBA" w:rsidRDefault="00AD0AA8" w:rsidP="00BA7E9E">
                  <w:pPr>
                    <w:pStyle w:val="BlockText"/>
                    <w:framePr w:hSpace="180" w:wrap="around" w:vAnchor="page" w:hAnchor="margin" w:xAlign="center" w:y="241"/>
                    <w:spacing w:after="0"/>
                    <w:ind w:left="144"/>
                    <w:rPr>
                      <w:rFonts w:cstheme="minorHAnsi"/>
                      <w:color w:val="FFFFFF" w:themeColor="background1"/>
                      <w:sz w:val="22"/>
                      <w:szCs w:val="22"/>
                    </w:rPr>
                  </w:pPr>
                  <w:r w:rsidRPr="00FC0DBA">
                    <w:rPr>
                      <w:rFonts w:cstheme="minorHAnsi"/>
                      <w:color w:val="FFFFFF" w:themeColor="background1"/>
                      <w:sz w:val="22"/>
                      <w:szCs w:val="22"/>
                    </w:rPr>
                    <w:t xml:space="preserve">With the purchase of our new 6 </w:t>
                  </w:r>
                  <w:r w:rsidR="00362365" w:rsidRPr="00FC0DBA">
                    <w:rPr>
                      <w:rFonts w:cstheme="minorHAnsi"/>
                      <w:color w:val="FFFFFF" w:themeColor="background1"/>
                      <w:sz w:val="22"/>
                      <w:szCs w:val="22"/>
                    </w:rPr>
                    <w:t>unit transitional housing complex</w:t>
                  </w:r>
                  <w:r w:rsidRPr="00FC0DBA">
                    <w:rPr>
                      <w:rFonts w:cstheme="minorHAnsi"/>
                      <w:color w:val="FFFFFF" w:themeColor="background1"/>
                      <w:sz w:val="22"/>
                      <w:szCs w:val="22"/>
                    </w:rPr>
                    <w:t xml:space="preserve">, we are in need of </w:t>
                  </w:r>
                  <w:r w:rsidR="00362365" w:rsidRPr="00FC0DBA">
                    <w:rPr>
                      <w:rFonts w:cstheme="minorHAnsi"/>
                      <w:color w:val="FFFFFF" w:themeColor="background1"/>
                      <w:sz w:val="22"/>
                      <w:szCs w:val="22"/>
                    </w:rPr>
                    <w:t>stocking it with basic household supplies. If you would like to help with this, please do so through our gift registry!</w:t>
                  </w:r>
                </w:p>
                <w:p w14:paraId="5778420A" w14:textId="77777777" w:rsidR="00BA7E9E" w:rsidRPr="00FC0DBA" w:rsidRDefault="00755B50" w:rsidP="00BA7E9E">
                  <w:pPr>
                    <w:pStyle w:val="BlockText"/>
                    <w:framePr w:hSpace="180" w:wrap="around" w:vAnchor="page" w:hAnchor="margin" w:xAlign="center" w:y="241"/>
                    <w:spacing w:after="0"/>
                    <w:ind w:left="144"/>
                    <w:rPr>
                      <w:rStyle w:val="Hyperlink"/>
                      <w:rFonts w:eastAsiaTheme="minorHAnsi"/>
                      <w:b/>
                      <w:iCs w:val="0"/>
                      <w:color w:val="FFFFFF" w:themeColor="background1"/>
                      <w:sz w:val="24"/>
                      <w:u w:val="none"/>
                    </w:rPr>
                  </w:pPr>
                  <w:hyperlink r:id="rId15" w:history="1">
                    <w:r w:rsidR="00F3742B" w:rsidRPr="00FC0DBA">
                      <w:rPr>
                        <w:rStyle w:val="Hyperlink"/>
                        <w:rFonts w:eastAsiaTheme="minorHAnsi"/>
                        <w:b/>
                        <w:iCs w:val="0"/>
                        <w:color w:val="FFFFFF" w:themeColor="background1"/>
                        <w:sz w:val="24"/>
                        <w:u w:val="none"/>
                      </w:rPr>
                      <w:t>Walmart</w:t>
                    </w:r>
                  </w:hyperlink>
                  <w:r w:rsidR="00F3742B" w:rsidRPr="00FC0DBA">
                    <w:rPr>
                      <w:rStyle w:val="Hyperlink"/>
                      <w:rFonts w:eastAsiaTheme="minorHAnsi"/>
                      <w:b/>
                      <w:iCs w:val="0"/>
                      <w:color w:val="FFFFFF" w:themeColor="background1"/>
                      <w:sz w:val="24"/>
                      <w:u w:val="none"/>
                    </w:rPr>
                    <w:t>.com Click Registry:</w:t>
                  </w:r>
                </w:p>
                <w:p w14:paraId="3B8A6A53" w14:textId="77777777" w:rsidR="00F3742B" w:rsidRPr="00FC0DBA" w:rsidRDefault="00F3742B" w:rsidP="00BA7E9E">
                  <w:pPr>
                    <w:pStyle w:val="BlockText"/>
                    <w:framePr w:hSpace="180" w:wrap="around" w:vAnchor="page" w:hAnchor="margin" w:xAlign="center" w:y="241"/>
                    <w:spacing w:after="0"/>
                    <w:ind w:left="144"/>
                    <w:rPr>
                      <w:rFonts w:cstheme="minorHAnsi"/>
                      <w:b/>
                      <w:color w:val="FFFFFF" w:themeColor="background1"/>
                      <w:sz w:val="22"/>
                      <w:szCs w:val="22"/>
                    </w:rPr>
                  </w:pPr>
                  <w:r w:rsidRPr="00FC0DBA">
                    <w:rPr>
                      <w:rStyle w:val="Hyperlink"/>
                      <w:rFonts w:eastAsiaTheme="minorHAnsi"/>
                      <w:iCs w:val="0"/>
                      <w:color w:val="FFFFFF" w:themeColor="background1"/>
                      <w:sz w:val="24"/>
                      <w:u w:val="none"/>
                    </w:rPr>
                    <w:t>Lighthouse Housewarming</w:t>
                  </w:r>
                </w:p>
                <w:p w14:paraId="481DD32F" w14:textId="77777777" w:rsidR="00BA7E9E" w:rsidRPr="00FC0DBA" w:rsidRDefault="00BA7E9E" w:rsidP="00BA7E9E">
                  <w:pPr>
                    <w:pStyle w:val="BlockText"/>
                    <w:framePr w:hSpace="180" w:wrap="around" w:vAnchor="page" w:hAnchor="margin" w:xAlign="center" w:y="241"/>
                    <w:spacing w:after="0"/>
                    <w:ind w:left="144"/>
                    <w:rPr>
                      <w:rFonts w:cstheme="minorHAnsi"/>
                      <w:b/>
                      <w:color w:val="FFFFFF" w:themeColor="background1"/>
                      <w:sz w:val="22"/>
                      <w:szCs w:val="22"/>
                    </w:rPr>
                  </w:pPr>
                </w:p>
              </w:tc>
            </w:tr>
          </w:tbl>
          <w:p w14:paraId="77BDF2CE" w14:textId="77777777" w:rsidR="00BA7E9E" w:rsidRPr="00240113" w:rsidRDefault="00BA7E9E" w:rsidP="00240113">
            <w:pPr>
              <w:ind w:left="144"/>
              <w:rPr>
                <w:rFonts w:cstheme="minorHAnsi"/>
                <w:b w:val="0"/>
                <w:bCs w:val="0"/>
                <w:color w:val="FFFFFF" w:themeColor="background1"/>
                <w:sz w:val="28"/>
                <w:szCs w:val="28"/>
                <w:u w:val="single"/>
              </w:rPr>
            </w:pPr>
            <w:r w:rsidRPr="00FC0DBA">
              <w:rPr>
                <w:rFonts w:cstheme="minorHAnsi"/>
                <w:color w:val="FFFFFF" w:themeColor="background1"/>
                <w:sz w:val="28"/>
                <w:szCs w:val="28"/>
                <w:u w:val="single"/>
              </w:rPr>
              <w:t>Business Partnership</w:t>
            </w:r>
          </w:p>
          <w:p w14:paraId="4D18BB07" w14:textId="4CDD1241" w:rsidR="00BA7E9E" w:rsidRPr="00FC0DBA" w:rsidRDefault="00F02666" w:rsidP="00F02666">
            <w:pPr>
              <w:tabs>
                <w:tab w:val="left" w:pos="3330"/>
              </w:tabs>
              <w:ind w:left="144"/>
              <w:rPr>
                <w:rFonts w:ascii="Arial Narrow" w:hAnsi="Arial Narrow"/>
                <w:bCs w:val="0"/>
                <w:color w:val="FFFFFF" w:themeColor="background1"/>
              </w:rPr>
            </w:pPr>
            <w:r>
              <w:rPr>
                <w:noProof/>
              </w:rPr>
              <w:drawing>
                <wp:anchor distT="0" distB="0" distL="114300" distR="114300" simplePos="0" relativeHeight="251865600" behindDoc="0" locked="0" layoutInCell="1" allowOverlap="1" wp14:anchorId="332ED797" wp14:editId="27117F71">
                  <wp:simplePos x="0" y="0"/>
                  <wp:positionH relativeFrom="column">
                    <wp:posOffset>71120</wp:posOffset>
                  </wp:positionH>
                  <wp:positionV relativeFrom="paragraph">
                    <wp:posOffset>1867535</wp:posOffset>
                  </wp:positionV>
                  <wp:extent cx="2009775" cy="1194435"/>
                  <wp:effectExtent l="0" t="0" r="952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1015" t="36196" r="48194" b="40952"/>
                          <a:stretch/>
                        </pic:blipFill>
                        <pic:spPr bwMode="auto">
                          <a:xfrm>
                            <a:off x="0" y="0"/>
                            <a:ext cx="2009775" cy="119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themeColor="background1"/>
                <w:sz w:val="56"/>
                <w:szCs w:val="56"/>
              </w:rPr>
              <w:drawing>
                <wp:anchor distT="0" distB="0" distL="114300" distR="114300" simplePos="0" relativeHeight="251860480" behindDoc="0" locked="0" layoutInCell="1" allowOverlap="1" wp14:anchorId="6552E5BE" wp14:editId="3844A61B">
                  <wp:simplePos x="0" y="0"/>
                  <wp:positionH relativeFrom="column">
                    <wp:posOffset>71120</wp:posOffset>
                  </wp:positionH>
                  <wp:positionV relativeFrom="paragraph">
                    <wp:posOffset>3216275</wp:posOffset>
                  </wp:positionV>
                  <wp:extent cx="2009775" cy="1198245"/>
                  <wp:effectExtent l="0" t="0" r="9525" b="19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977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113">
              <w:rPr>
                <w:rFonts w:cstheme="minorHAnsi"/>
                <w:noProof/>
                <w:color w:val="FFFFFF" w:themeColor="background1"/>
                <w:sz w:val="22"/>
                <w:szCs w:val="22"/>
              </w:rPr>
              <mc:AlternateContent>
                <mc:Choice Requires="wps">
                  <w:drawing>
                    <wp:anchor distT="0" distB="0" distL="114300" distR="114300" simplePos="0" relativeHeight="251701247" behindDoc="0" locked="0" layoutInCell="1" allowOverlap="1" wp14:anchorId="3CA52BDB" wp14:editId="2790466E">
                      <wp:simplePos x="0" y="0"/>
                      <wp:positionH relativeFrom="column">
                        <wp:posOffset>6350</wp:posOffset>
                      </wp:positionH>
                      <wp:positionV relativeFrom="paragraph">
                        <wp:posOffset>3395345</wp:posOffset>
                      </wp:positionV>
                      <wp:extent cx="2133600" cy="1224915"/>
                      <wp:effectExtent l="0" t="0" r="0" b="0"/>
                      <wp:wrapNone/>
                      <wp:docPr id="42" name="Rectangle 42"/>
                      <wp:cNvGraphicFramePr/>
                      <a:graphic xmlns:a="http://schemas.openxmlformats.org/drawingml/2006/main">
                        <a:graphicData uri="http://schemas.microsoft.com/office/word/2010/wordprocessingShape">
                          <wps:wsp>
                            <wps:cNvSpPr/>
                            <wps:spPr>
                              <a:xfrm>
                                <a:off x="0" y="0"/>
                                <a:ext cx="2133600" cy="1224915"/>
                              </a:xfrm>
                              <a:prstGeom prst="rect">
                                <a:avLst/>
                              </a:prstGeom>
                              <a:solidFill>
                                <a:srgbClr val="D901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C97ED" id="Rectangle 42" o:spid="_x0000_s1026" style="position:absolute;margin-left:.5pt;margin-top:267.35pt;width:168pt;height:96.45pt;z-index:251701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" fillcolor="#d90101" stroked="f" strokeweight="1pt"/>
                  </w:pict>
                </mc:Fallback>
              </mc:AlternateContent>
            </w:r>
            <w:r w:rsidR="00755B50">
              <w:rPr>
                <w:rFonts w:cstheme="minorHAnsi"/>
                <w:b w:val="0"/>
                <w:color w:val="FFFFFF" w:themeColor="background1"/>
                <w:sz w:val="22"/>
                <w:szCs w:val="22"/>
              </w:rPr>
              <w:t>We’re overwhelmed with appreciation! Thanks to Valley Produce, one of our units was completely furnished for it’s first Mother and child. Their love never stops! Also, to Valley Iron who sponsored the painting of five of our units and Fresno Painting for sponsoring one! Please be sure to do business with the businesses that are making</w:t>
            </w:r>
            <w:bookmarkStart w:id="0" w:name="_GoBack"/>
            <w:bookmarkEnd w:id="0"/>
            <w:r w:rsidR="00755B50">
              <w:rPr>
                <w:rFonts w:cstheme="minorHAnsi"/>
                <w:b w:val="0"/>
                <w:color w:val="FFFFFF" w:themeColor="background1"/>
                <w:sz w:val="22"/>
                <w:szCs w:val="22"/>
              </w:rPr>
              <w:t xml:space="preserve"> a difference.</w:t>
            </w:r>
          </w:p>
        </w:tc>
        <w:tc>
          <w:tcPr>
            <w:tcW w:w="8126" w:type="dxa"/>
            <w:tcBorders>
              <w:bottom w:val="none" w:sz="0" w:space="0" w:color="auto"/>
            </w:tcBorders>
            <w:tcMar>
              <w:left w:w="677" w:type="dxa"/>
            </w:tcMar>
          </w:tcPr>
          <w:p w14:paraId="48CBCE7D" w14:textId="77777777" w:rsidR="0056034B" w:rsidRPr="00FC0DBA" w:rsidRDefault="0010048B" w:rsidP="00BA7E9E">
            <w:pPr>
              <w:pStyle w:val="Quote"/>
              <w:pBdr>
                <w:top w:val="none" w:sz="0" w:space="0" w:color="auto"/>
                <w:bottom w:val="none" w:sz="0" w:space="0" w:color="auto"/>
              </w:pBdr>
              <w:spacing w:line="240" w:lineRule="auto"/>
              <w:rPr>
                <w:b w:val="0"/>
                <w:bCs w:val="0"/>
                <w:noProof/>
                <w:color w:val="FFFFFF" w:themeColor="background1"/>
              </w:rPr>
            </w:pPr>
            <w:r>
              <w:rPr>
                <w:noProof/>
                <w:color w:val="FFFFFF" w:themeColor="background1"/>
                <w:sz w:val="56"/>
                <w:szCs w:val="56"/>
              </w:rPr>
              <w:drawing>
                <wp:anchor distT="0" distB="0" distL="114300" distR="114300" simplePos="0" relativeHeight="251777536" behindDoc="0" locked="0" layoutInCell="1" allowOverlap="1" wp14:anchorId="64EAA394" wp14:editId="189258C2">
                  <wp:simplePos x="0" y="0"/>
                  <wp:positionH relativeFrom="column">
                    <wp:posOffset>2106295</wp:posOffset>
                  </wp:positionH>
                  <wp:positionV relativeFrom="paragraph">
                    <wp:posOffset>411480</wp:posOffset>
                  </wp:positionV>
                  <wp:extent cx="2581275" cy="2034540"/>
                  <wp:effectExtent l="0" t="0" r="9525" b="3810"/>
                  <wp:wrapNone/>
                  <wp:docPr id="8" name="Picture 8" descr="A bathroom with a sink and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ny bathroom decoration.jpg"/>
                          <pic:cNvPicPr/>
                        </pic:nvPicPr>
                        <pic:blipFill>
                          <a:blip r:embed="rId18"/>
                          <a:stretch>
                            <a:fillRect/>
                          </a:stretch>
                        </pic:blipFill>
                        <pic:spPr>
                          <a:xfrm>
                            <a:off x="0" y="0"/>
                            <a:ext cx="2581275" cy="2034540"/>
                          </a:xfrm>
                          <a:prstGeom prst="rect">
                            <a:avLst/>
                          </a:prstGeom>
                        </pic:spPr>
                      </pic:pic>
                    </a:graphicData>
                  </a:graphic>
                  <wp14:sizeRelH relativeFrom="margin">
                    <wp14:pctWidth>0</wp14:pctWidth>
                  </wp14:sizeRelH>
                  <wp14:sizeRelV relativeFrom="margin">
                    <wp14:pctHeight>0</wp14:pctHeight>
                  </wp14:sizeRelV>
                </wp:anchor>
              </w:drawing>
            </w:r>
            <w:r w:rsidR="00C40B56">
              <w:rPr>
                <w:noProof/>
              </w:rPr>
              <w:drawing>
                <wp:anchor distT="0" distB="0" distL="114300" distR="114300" simplePos="0" relativeHeight="251634176" behindDoc="0" locked="0" layoutInCell="1" allowOverlap="1" wp14:anchorId="4163C4D9" wp14:editId="2B837F6B">
                  <wp:simplePos x="0" y="0"/>
                  <wp:positionH relativeFrom="column">
                    <wp:posOffset>-408305</wp:posOffset>
                  </wp:positionH>
                  <wp:positionV relativeFrom="paragraph">
                    <wp:posOffset>409575</wp:posOffset>
                  </wp:positionV>
                  <wp:extent cx="5113606" cy="40862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4904" r="14743"/>
                          <a:stretch/>
                        </pic:blipFill>
                        <pic:spPr bwMode="auto">
                          <a:xfrm>
                            <a:off x="0" y="0"/>
                            <a:ext cx="5113606" cy="408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0041" w:rsidRPr="00FC0DBA">
              <w:rPr>
                <w:rFonts w:ascii="Arial Narrow" w:hAnsi="Arial Narrow"/>
                <w:noProof/>
                <w:color w:val="FFFFFF" w:themeColor="background1"/>
              </w:rPr>
              <mc:AlternateContent>
                <mc:Choice Requires="wps">
                  <w:drawing>
                    <wp:anchor distT="0" distB="0" distL="114300" distR="114300" simplePos="0" relativeHeight="251548160" behindDoc="0" locked="0" layoutInCell="1" allowOverlap="1" wp14:anchorId="6EBBE364" wp14:editId="390F6405">
                      <wp:simplePos x="0" y="0"/>
                      <wp:positionH relativeFrom="column">
                        <wp:posOffset>-422910</wp:posOffset>
                      </wp:positionH>
                      <wp:positionV relativeFrom="paragraph">
                        <wp:posOffset>27305</wp:posOffset>
                      </wp:positionV>
                      <wp:extent cx="5126355" cy="334010"/>
                      <wp:effectExtent l="19050" t="19050" r="17145" b="27940"/>
                      <wp:wrapNone/>
                      <wp:docPr id="29" name="Text Box 29"/>
                      <wp:cNvGraphicFramePr/>
                      <a:graphic xmlns:a="http://schemas.openxmlformats.org/drawingml/2006/main">
                        <a:graphicData uri="http://schemas.microsoft.com/office/word/2010/wordprocessingShape">
                          <wps:wsp>
                            <wps:cNvSpPr txBox="1"/>
                            <wps:spPr>
                              <a:xfrm>
                                <a:off x="0" y="0"/>
                                <a:ext cx="5126355" cy="334010"/>
                              </a:xfrm>
                              <a:prstGeom prst="rect">
                                <a:avLst/>
                              </a:prstGeom>
                              <a:solidFill>
                                <a:schemeClr val="lt1"/>
                              </a:solidFill>
                              <a:ln w="38100" cmpd="thinThick">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0105D6FF" w14:textId="77777777" w:rsidR="00DE0041" w:rsidRDefault="00DE0041" w:rsidP="00DE0041">
                                  <w:pPr>
                                    <w:spacing w:after="0" w:line="240" w:lineRule="auto"/>
                                    <w:jc w:val="center"/>
                                    <w:rPr>
                                      <w:b/>
                                      <w:color w:val="000000" w:themeColor="text1"/>
                                    </w:rPr>
                                  </w:pPr>
                                  <w:r>
                                    <w:rPr>
                                      <w:b/>
                                      <w:color w:val="000000" w:themeColor="text1"/>
                                    </w:rPr>
                                    <w:t>PREVIOUS EVENTS</w:t>
                                  </w:r>
                                </w:p>
                                <w:p w14:paraId="5815A56A" w14:textId="77777777" w:rsidR="00DE0041" w:rsidRPr="00866698" w:rsidRDefault="00DE0041" w:rsidP="00DE0041">
                                  <w:pPr>
                                    <w:spacing w:after="0" w:line="240"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BE364" id="Text Box 29" o:spid="_x0000_s1032" type="#_x0000_t202" style="position:absolute;margin-left:-33.3pt;margin-top:2.15pt;width:403.65pt;height:26.3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" fillcolor="white [3201]" strokecolor="#da0000 [3215]" strokeweight="3pt">
                      <v:stroke linestyle="thinThick"/>
                      <v:textbox>
                        <w:txbxContent>
                          <w:p w14:paraId="0105D6FF" w14:textId="77777777" w:rsidR="00DE0041" w:rsidRDefault="00DE0041" w:rsidP="00DE0041">
                            <w:pPr>
                              <w:spacing w:after="0" w:line="240" w:lineRule="auto"/>
                              <w:jc w:val="center"/>
                              <w:rPr>
                                <w:b/>
                                <w:color w:val="000000" w:themeColor="text1"/>
                              </w:rPr>
                            </w:pPr>
                            <w:r>
                              <w:rPr>
                                <w:b/>
                                <w:color w:val="000000" w:themeColor="text1"/>
                              </w:rPr>
                              <w:t>PREVIOUS EVENTS</w:t>
                            </w:r>
                          </w:p>
                          <w:p w14:paraId="5815A56A" w14:textId="77777777" w:rsidR="00DE0041" w:rsidRPr="00866698" w:rsidRDefault="00DE0041" w:rsidP="00DE0041">
                            <w:pPr>
                              <w:spacing w:after="0" w:line="240" w:lineRule="auto"/>
                              <w:jc w:val="both"/>
                              <w:rPr>
                                <w:color w:val="000000" w:themeColor="text1"/>
                              </w:rPr>
                            </w:pPr>
                          </w:p>
                        </w:txbxContent>
                      </v:textbox>
                    </v:shape>
                  </w:pict>
                </mc:Fallback>
              </mc:AlternateContent>
            </w:r>
          </w:p>
          <w:p w14:paraId="4DBD6E2C" w14:textId="77777777" w:rsidR="0056034B" w:rsidRPr="00FC0DBA" w:rsidRDefault="0056034B" w:rsidP="00BA7E9E">
            <w:pPr>
              <w:pStyle w:val="Quote"/>
              <w:pBdr>
                <w:top w:val="none" w:sz="0" w:space="0" w:color="auto"/>
                <w:bottom w:val="none" w:sz="0" w:space="0" w:color="auto"/>
              </w:pBdr>
              <w:spacing w:line="240" w:lineRule="auto"/>
              <w:rPr>
                <w:b w:val="0"/>
                <w:bCs w:val="0"/>
                <w:noProof/>
                <w:color w:val="FFFFFF" w:themeColor="background1"/>
              </w:rPr>
            </w:pPr>
          </w:p>
          <w:p w14:paraId="773862E0" w14:textId="77777777" w:rsidR="001E1164" w:rsidRPr="00FC0DBA" w:rsidRDefault="001E1164" w:rsidP="00BA7E9E">
            <w:pPr>
              <w:pStyle w:val="Quote"/>
              <w:pBdr>
                <w:top w:val="none" w:sz="0" w:space="0" w:color="auto"/>
                <w:bottom w:val="none" w:sz="0" w:space="0" w:color="auto"/>
              </w:pBdr>
              <w:spacing w:line="240" w:lineRule="auto"/>
              <w:rPr>
                <w:rFonts w:ascii="Arial Narrow" w:hAnsi="Arial Narrow"/>
                <w:b w:val="0"/>
                <w:bCs w:val="0"/>
                <w:noProof/>
                <w:color w:val="FFFFFF" w:themeColor="background1"/>
              </w:rPr>
            </w:pPr>
          </w:p>
          <w:p w14:paraId="493623DC" w14:textId="77777777" w:rsidR="00BA7E9E" w:rsidRPr="00FC0DBA" w:rsidRDefault="00BA7E9E" w:rsidP="00BA7E9E">
            <w:pPr>
              <w:pStyle w:val="Quote"/>
              <w:pBdr>
                <w:top w:val="none" w:sz="0" w:space="0" w:color="auto"/>
                <w:bottom w:val="none" w:sz="0" w:space="0" w:color="auto"/>
              </w:pBdr>
              <w:spacing w:line="240" w:lineRule="auto"/>
              <w:rPr>
                <w:rFonts w:ascii="Arial Narrow" w:hAnsi="Arial Narrow"/>
                <w:bCs w:val="0"/>
                <w:noProof/>
                <w:color w:val="FFFFFF" w:themeColor="background1"/>
              </w:rPr>
            </w:pPr>
          </w:p>
          <w:p w14:paraId="3D0A8BC2" w14:textId="77777777" w:rsidR="00BA7E9E" w:rsidRPr="00FC0DBA" w:rsidRDefault="00BA7E9E" w:rsidP="00BA7E9E">
            <w:pPr>
              <w:pStyle w:val="Quote"/>
              <w:pBdr>
                <w:top w:val="none" w:sz="0" w:space="0" w:color="auto"/>
                <w:bottom w:val="none" w:sz="0" w:space="0" w:color="auto"/>
              </w:pBdr>
              <w:spacing w:line="240" w:lineRule="auto"/>
              <w:rPr>
                <w:rFonts w:ascii="Arial Narrow" w:hAnsi="Arial Narrow"/>
                <w:b w:val="0"/>
                <w:bCs w:val="0"/>
                <w:noProof/>
                <w:color w:val="FFFFFF" w:themeColor="background1"/>
              </w:rPr>
            </w:pPr>
          </w:p>
          <w:p w14:paraId="58A06D56" w14:textId="77777777" w:rsidR="0056034B" w:rsidRPr="00FC0DBA" w:rsidRDefault="0056034B" w:rsidP="00BA7E9E">
            <w:pPr>
              <w:pStyle w:val="Quote"/>
              <w:pBdr>
                <w:top w:val="none" w:sz="0" w:space="0" w:color="auto"/>
                <w:bottom w:val="none" w:sz="0" w:space="0" w:color="auto"/>
              </w:pBdr>
              <w:spacing w:line="240" w:lineRule="auto"/>
              <w:rPr>
                <w:b w:val="0"/>
                <w:bCs w:val="0"/>
                <w:noProof/>
                <w:color w:val="FFFFFF" w:themeColor="background1"/>
              </w:rPr>
            </w:pPr>
          </w:p>
          <w:p w14:paraId="1D8F709C" w14:textId="77777777" w:rsidR="00BA7E9E" w:rsidRPr="00FC0DBA" w:rsidRDefault="00BA7E9E" w:rsidP="00BA7E9E">
            <w:pPr>
              <w:pStyle w:val="Quote"/>
              <w:pBdr>
                <w:top w:val="none" w:sz="0" w:space="0" w:color="auto"/>
                <w:bottom w:val="none" w:sz="0" w:space="0" w:color="auto"/>
              </w:pBdr>
              <w:spacing w:line="240" w:lineRule="auto"/>
              <w:rPr>
                <w:rFonts w:ascii="Arial Narrow" w:hAnsi="Arial Narrow"/>
                <w:b w:val="0"/>
                <w:bCs w:val="0"/>
                <w:noProof/>
                <w:color w:val="FFFFFF" w:themeColor="background1"/>
              </w:rPr>
            </w:pPr>
          </w:p>
          <w:p w14:paraId="22DFC786" w14:textId="77777777" w:rsidR="00BA7E9E" w:rsidRPr="00FC0DBA" w:rsidRDefault="00BA7E9E" w:rsidP="00BA7E9E">
            <w:pPr>
              <w:pStyle w:val="Quote"/>
              <w:pBdr>
                <w:top w:val="none" w:sz="0" w:space="0" w:color="auto"/>
                <w:bottom w:val="none" w:sz="0" w:space="0" w:color="auto"/>
              </w:pBdr>
              <w:spacing w:line="240" w:lineRule="auto"/>
              <w:rPr>
                <w:rFonts w:ascii="Arial Narrow" w:hAnsi="Arial Narrow"/>
                <w:b w:val="0"/>
                <w:bCs w:val="0"/>
                <w:color w:val="FFFFFF" w:themeColor="background1"/>
              </w:rPr>
            </w:pPr>
          </w:p>
          <w:p w14:paraId="7DF611A7" w14:textId="77777777" w:rsidR="00BA7E9E" w:rsidRPr="00FC0DBA" w:rsidRDefault="00BA7E9E" w:rsidP="00BA7E9E">
            <w:pPr>
              <w:rPr>
                <w:rFonts w:ascii="Arial Narrow" w:hAnsi="Arial Narrow"/>
                <w:color w:val="FFFFFF" w:themeColor="background1"/>
              </w:rPr>
            </w:pPr>
          </w:p>
          <w:p w14:paraId="641039CA" w14:textId="77777777" w:rsidR="00276968" w:rsidRPr="00FC0DBA" w:rsidRDefault="00276968" w:rsidP="00BA7E9E">
            <w:pPr>
              <w:rPr>
                <w:rFonts w:ascii="Arial Narrow" w:hAnsi="Arial Narrow"/>
                <w:b w:val="0"/>
                <w:bCs w:val="0"/>
                <w:noProof/>
                <w:color w:val="FFFFFF" w:themeColor="background1"/>
              </w:rPr>
            </w:pPr>
          </w:p>
          <w:p w14:paraId="5D85D99D" w14:textId="77777777" w:rsidR="00BA7E9E" w:rsidRPr="00FC0DBA" w:rsidRDefault="00BA7E9E" w:rsidP="00BA7E9E">
            <w:pPr>
              <w:rPr>
                <w:rFonts w:ascii="Arial Narrow" w:hAnsi="Arial Narrow"/>
                <w:color w:val="FFFFFF" w:themeColor="background1"/>
              </w:rPr>
            </w:pPr>
          </w:p>
          <w:p w14:paraId="72FA5711" w14:textId="77777777" w:rsidR="00BA7E9E" w:rsidRPr="00FC0DBA" w:rsidRDefault="00BA7E9E" w:rsidP="00BA7E9E">
            <w:pPr>
              <w:rPr>
                <w:rFonts w:ascii="Arial Narrow" w:hAnsi="Arial Narrow"/>
                <w:color w:val="FFFFFF" w:themeColor="background1"/>
              </w:rPr>
            </w:pPr>
          </w:p>
          <w:p w14:paraId="08EB0AC2" w14:textId="77777777" w:rsidR="00BA7E9E" w:rsidRPr="00FC0DBA" w:rsidRDefault="00BA7E9E" w:rsidP="00BA7E9E">
            <w:pPr>
              <w:rPr>
                <w:rFonts w:ascii="Arial Narrow" w:hAnsi="Arial Narrow"/>
                <w:color w:val="FFFFFF" w:themeColor="background1"/>
              </w:rPr>
            </w:pPr>
          </w:p>
          <w:p w14:paraId="3C087763" w14:textId="58B27268" w:rsidR="00BA7E9E" w:rsidRPr="00FC0DBA" w:rsidRDefault="00732864" w:rsidP="00BA7E9E">
            <w:pPr>
              <w:rPr>
                <w:rFonts w:ascii="Arial Narrow" w:hAnsi="Arial Narrow"/>
                <w:b w:val="0"/>
                <w:bCs w:val="0"/>
                <w:color w:val="FFFFFF" w:themeColor="background1"/>
              </w:rPr>
            </w:pPr>
            <w:r w:rsidRPr="00FC0DBA">
              <w:rPr>
                <w:noProof/>
                <w:color w:val="FFFFFF" w:themeColor="background1"/>
                <w:highlight w:val="yellow"/>
              </w:rPr>
              <mc:AlternateContent>
                <mc:Choice Requires="wps">
                  <w:drawing>
                    <wp:anchor distT="0" distB="0" distL="114300" distR="114300" simplePos="0" relativeHeight="251655680" behindDoc="0" locked="0" layoutInCell="1" allowOverlap="1" wp14:anchorId="1E7CF4DA" wp14:editId="252AE08A">
                      <wp:simplePos x="0" y="0"/>
                      <wp:positionH relativeFrom="column">
                        <wp:posOffset>-461645</wp:posOffset>
                      </wp:positionH>
                      <wp:positionV relativeFrom="paragraph">
                        <wp:posOffset>197485</wp:posOffset>
                      </wp:positionV>
                      <wp:extent cx="5160645" cy="1935480"/>
                      <wp:effectExtent l="0" t="0" r="0" b="7620"/>
                      <wp:wrapNone/>
                      <wp:docPr id="113" name="Text Box 113"/>
                      <wp:cNvGraphicFramePr/>
                      <a:graphic xmlns:a="http://schemas.openxmlformats.org/drawingml/2006/main">
                        <a:graphicData uri="http://schemas.microsoft.com/office/word/2010/wordprocessingShape">
                          <wps:wsp>
                            <wps:cNvSpPr txBox="1"/>
                            <wps:spPr>
                              <a:xfrm>
                                <a:off x="0" y="0"/>
                                <a:ext cx="5160645" cy="1935480"/>
                              </a:xfrm>
                              <a:prstGeom prst="rect">
                                <a:avLst/>
                              </a:prstGeom>
                              <a:noFill/>
                              <a:ln w="6350">
                                <a:noFill/>
                              </a:ln>
                            </wps:spPr>
                            <wps:txbx>
                              <w:txbxContent>
                                <w:p w14:paraId="78AF1C0A" w14:textId="6215DF6F" w:rsidR="003D43D0" w:rsidRPr="00276968" w:rsidRDefault="00F639B2" w:rsidP="00B12C06">
                                  <w:pPr>
                                    <w:spacing w:after="0" w:line="240" w:lineRule="auto"/>
                                    <w:jc w:val="both"/>
                                    <w:rPr>
                                      <w:rFonts w:cstheme="minorHAnsi"/>
                                      <w:noProof/>
                                      <w:color w:val="auto"/>
                                      <w:szCs w:val="24"/>
                                    </w:rPr>
                                  </w:pPr>
                                  <w:r>
                                    <w:rPr>
                                      <w:rFonts w:cstheme="minorHAnsi"/>
                                      <w:noProof/>
                                      <w:color w:val="auto"/>
                                      <w:szCs w:val="24"/>
                                    </w:rPr>
                                    <w:t xml:space="preserve">Open </w:t>
                                  </w:r>
                                  <w:r w:rsidR="00732864">
                                    <w:rPr>
                                      <w:rFonts w:cstheme="minorHAnsi"/>
                                      <w:noProof/>
                                      <w:color w:val="auto"/>
                                      <w:szCs w:val="24"/>
                                    </w:rPr>
                                    <w:t>House was a success, thanks to so many who sponsored rooms, brought goodies and came through. We enjoyed spiced apple cider while listening to master pianist, Brenda on the keyboard. Santa and his helper took pictures and gave out candy canes which was a hit. What touches my heart the most about this event is that the ladies we serve actually host as they take up a post in each room of the home and share with the guests what goes on in their home. It’s an opportunity to teach them public speaking, presentation ownership. They were so proud of themselves at the end of the night and will enjoy a fully decorated home all month long. Thank you for growing their confidence and visiting our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F4DA" id="Text Box 113" o:spid="_x0000_s1033" type="#_x0000_t202" style="position:absolute;margin-left:-36.35pt;margin-top:15.55pt;width:406.35pt;height:15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" filled="f" stroked="f" strokeweight=".5pt">
                      <v:textbox>
                        <w:txbxContent>
                          <w:p w14:paraId="78AF1C0A" w14:textId="6215DF6F" w:rsidR="003D43D0" w:rsidRPr="00276968" w:rsidRDefault="00F639B2" w:rsidP="00B12C06">
                            <w:pPr>
                              <w:spacing w:after="0" w:line="240" w:lineRule="auto"/>
                              <w:jc w:val="both"/>
                              <w:rPr>
                                <w:rFonts w:cstheme="minorHAnsi"/>
                                <w:noProof/>
                                <w:color w:val="auto"/>
                                <w:szCs w:val="24"/>
                              </w:rPr>
                            </w:pPr>
                            <w:r>
                              <w:rPr>
                                <w:rFonts w:cstheme="minorHAnsi"/>
                                <w:noProof/>
                                <w:color w:val="auto"/>
                                <w:szCs w:val="24"/>
                              </w:rPr>
                              <w:t xml:space="preserve">Open </w:t>
                            </w:r>
                            <w:r w:rsidR="00732864">
                              <w:rPr>
                                <w:rFonts w:cstheme="minorHAnsi"/>
                                <w:noProof/>
                                <w:color w:val="auto"/>
                                <w:szCs w:val="24"/>
                              </w:rPr>
                              <w:t>House was a success, thanks to so many who sponsored rooms, brought goodies and came through. We enjoyed spiced apple cider while listening to master pianist, Brenda on the keyboard. Santa and his helper took pictures and gave out candy canes which was a hit. What touches my heart the most about this event is that the ladies we serve actually host as they take up a post in each room of the home and share with the guests what goes on in their home. It’s an opportunity to teach them public speaking, presentation ownership. They were so proud of themselves at the end of the night and will enjoy a fully decorated home all month long. Thank you for growing their confidence and visiting our home.</w:t>
                            </w:r>
                          </w:p>
                        </w:txbxContent>
                      </v:textbox>
                    </v:shape>
                  </w:pict>
                </mc:Fallback>
              </mc:AlternateContent>
            </w:r>
          </w:p>
          <w:p w14:paraId="2BD8F2AC" w14:textId="62E079ED" w:rsidR="00BA7E9E" w:rsidRPr="00FC0DBA" w:rsidRDefault="00BA7E9E" w:rsidP="00BA7E9E">
            <w:pPr>
              <w:rPr>
                <w:rFonts w:ascii="Arial Narrow" w:hAnsi="Arial Narrow"/>
                <w:b w:val="0"/>
                <w:bCs w:val="0"/>
                <w:color w:val="FFFFFF" w:themeColor="background1"/>
              </w:rPr>
            </w:pPr>
          </w:p>
          <w:p w14:paraId="3CE284EE" w14:textId="77777777" w:rsidR="00BA7E9E" w:rsidRPr="00FC0DBA" w:rsidRDefault="00BA7E9E" w:rsidP="00BA7E9E">
            <w:pPr>
              <w:rPr>
                <w:rFonts w:ascii="Arial Narrow" w:hAnsi="Arial Narrow"/>
                <w:color w:val="FFFFFF" w:themeColor="background1"/>
              </w:rPr>
            </w:pPr>
          </w:p>
          <w:p w14:paraId="59126D22" w14:textId="77777777" w:rsidR="00BA7E9E" w:rsidRPr="00FC0DBA" w:rsidRDefault="003D43D0" w:rsidP="00BA7E9E">
            <w:pPr>
              <w:rPr>
                <w:rFonts w:ascii="Arial Narrow" w:hAnsi="Arial Narrow"/>
                <w:color w:val="FFFFFF" w:themeColor="background1"/>
              </w:rPr>
            </w:pPr>
            <w:r w:rsidRPr="00FC0DBA">
              <w:rPr>
                <w:rFonts w:ascii="Arial Narrow" w:hAnsi="Arial Narrow"/>
                <w:noProof/>
                <w:color w:val="FFFFFF" w:themeColor="background1"/>
              </w:rPr>
              <mc:AlternateContent>
                <mc:Choice Requires="wps">
                  <w:drawing>
                    <wp:anchor distT="0" distB="0" distL="114300" distR="114300" simplePos="0" relativeHeight="251563520" behindDoc="0" locked="0" layoutInCell="1" allowOverlap="1" wp14:anchorId="741FE348" wp14:editId="065F335A">
                      <wp:simplePos x="0" y="0"/>
                      <wp:positionH relativeFrom="column">
                        <wp:posOffset>-379730</wp:posOffset>
                      </wp:positionH>
                      <wp:positionV relativeFrom="paragraph">
                        <wp:posOffset>111125</wp:posOffset>
                      </wp:positionV>
                      <wp:extent cx="5073044" cy="13335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073044" cy="1333500"/>
                              </a:xfrm>
                              <a:prstGeom prst="rect">
                                <a:avLst/>
                              </a:prstGeom>
                              <a:solidFill>
                                <a:schemeClr val="lt1"/>
                              </a:solidFill>
                              <a:ln w="6350">
                                <a:noFill/>
                              </a:ln>
                            </wps:spPr>
                            <wps:txbx>
                              <w:txbxContent>
                                <w:p w14:paraId="043D3971" w14:textId="77777777" w:rsidR="003D43D0" w:rsidRDefault="003D4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FE348" id="Text Box 22" o:spid="_x0000_s1034" type="#_x0000_t202" style="position:absolute;margin-left:-29.9pt;margin-top:8.75pt;width:399.45pt;height:105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" fillcolor="white [3201]" stroked="f" strokeweight=".5pt">
                      <v:textbox>
                        <w:txbxContent>
                          <w:p w14:paraId="043D3971" w14:textId="77777777" w:rsidR="003D43D0" w:rsidRDefault="003D43D0"/>
                        </w:txbxContent>
                      </v:textbox>
                    </v:shape>
                  </w:pict>
                </mc:Fallback>
              </mc:AlternateContent>
            </w:r>
          </w:p>
          <w:p w14:paraId="32F1A6EA" w14:textId="77777777" w:rsidR="005774B8" w:rsidRPr="00FC0DBA" w:rsidRDefault="005774B8" w:rsidP="005774B8">
            <w:pPr>
              <w:rPr>
                <w:color w:val="FFFFFF" w:themeColor="background1"/>
              </w:rPr>
            </w:pPr>
          </w:p>
          <w:p w14:paraId="7B9D389E" w14:textId="77777777" w:rsidR="00BA7E9E" w:rsidRPr="00FC0DBA" w:rsidRDefault="00BA7E9E" w:rsidP="00BA7E9E">
            <w:pPr>
              <w:rPr>
                <w:rFonts w:ascii="Arial Narrow" w:hAnsi="Arial Narrow"/>
                <w:color w:val="FFFFFF" w:themeColor="background1"/>
              </w:rPr>
            </w:pPr>
          </w:p>
          <w:p w14:paraId="59920EE4" w14:textId="77777777" w:rsidR="00BA7E9E" w:rsidRPr="00FC0DBA" w:rsidRDefault="00BA7E9E" w:rsidP="00BA7E9E">
            <w:pPr>
              <w:rPr>
                <w:rFonts w:ascii="Arial Narrow" w:hAnsi="Arial Narrow"/>
                <w:color w:val="FFFFFF" w:themeColor="background1"/>
              </w:rPr>
            </w:pPr>
          </w:p>
          <w:p w14:paraId="535226A8" w14:textId="77777777" w:rsidR="00BA7E9E" w:rsidRPr="00FC0DBA" w:rsidRDefault="00BA7E9E" w:rsidP="00BA7E9E">
            <w:pPr>
              <w:rPr>
                <w:rFonts w:ascii="Arial Narrow" w:hAnsi="Arial Narrow"/>
                <w:color w:val="FFFFFF" w:themeColor="background1"/>
              </w:rPr>
            </w:pPr>
          </w:p>
          <w:p w14:paraId="11A1CF1B" w14:textId="77777777" w:rsidR="00BA7E9E" w:rsidRPr="00FC0DBA" w:rsidRDefault="00BA7E9E" w:rsidP="00BA7E9E">
            <w:pPr>
              <w:rPr>
                <w:rFonts w:ascii="Arial Narrow" w:hAnsi="Arial Narrow"/>
                <w:color w:val="FFFFFF" w:themeColor="background1"/>
              </w:rPr>
            </w:pPr>
          </w:p>
          <w:p w14:paraId="0792EAA5" w14:textId="77777777" w:rsidR="00BA7E9E" w:rsidRPr="00FC0DBA" w:rsidRDefault="00BA7E9E" w:rsidP="00BA7E9E">
            <w:pPr>
              <w:rPr>
                <w:rFonts w:ascii="Arial Narrow" w:hAnsi="Arial Narrow"/>
                <w:color w:val="FFFFFF" w:themeColor="background1"/>
              </w:rPr>
            </w:pPr>
          </w:p>
          <w:p w14:paraId="2A407962" w14:textId="77777777" w:rsidR="00BA7E9E" w:rsidRPr="00FC0DBA" w:rsidRDefault="00BA7E9E" w:rsidP="00BA7E9E">
            <w:pPr>
              <w:rPr>
                <w:rFonts w:ascii="Arial Narrow" w:hAnsi="Arial Narrow"/>
                <w:i/>
                <w:iCs/>
                <w:color w:val="FFFFFF" w:themeColor="background1"/>
                <w:sz w:val="28"/>
              </w:rPr>
            </w:pPr>
          </w:p>
          <w:p w14:paraId="067D7C59" w14:textId="77777777" w:rsidR="00BA7E9E" w:rsidRPr="00FC0DBA" w:rsidRDefault="002937A2" w:rsidP="00BA7E9E">
            <w:pPr>
              <w:rPr>
                <w:rFonts w:ascii="Arial Narrow" w:hAnsi="Arial Narrow"/>
                <w:color w:val="FFFFFF" w:themeColor="background1"/>
              </w:rPr>
            </w:pPr>
            <w:r w:rsidRPr="00FC0DBA">
              <w:rPr>
                <w:rFonts w:ascii="Arial Narrow" w:hAnsi="Arial Narrow"/>
                <w:noProof/>
                <w:color w:val="FFFFFF" w:themeColor="background1"/>
              </w:rPr>
              <mc:AlternateContent>
                <mc:Choice Requires="wps">
                  <w:drawing>
                    <wp:anchor distT="0" distB="0" distL="114300" distR="114300" simplePos="0" relativeHeight="251524608" behindDoc="0" locked="0" layoutInCell="1" allowOverlap="1" wp14:anchorId="0D41B048" wp14:editId="2C14708E">
                      <wp:simplePos x="0" y="0"/>
                      <wp:positionH relativeFrom="column">
                        <wp:posOffset>-389255</wp:posOffset>
                      </wp:positionH>
                      <wp:positionV relativeFrom="paragraph">
                        <wp:posOffset>157481</wp:posOffset>
                      </wp:positionV>
                      <wp:extent cx="5126355" cy="308610"/>
                      <wp:effectExtent l="19050" t="19050" r="17145" b="15240"/>
                      <wp:wrapNone/>
                      <wp:docPr id="16" name="Text Box 16"/>
                      <wp:cNvGraphicFramePr/>
                      <a:graphic xmlns:a="http://schemas.openxmlformats.org/drawingml/2006/main">
                        <a:graphicData uri="http://schemas.microsoft.com/office/word/2010/wordprocessingShape">
                          <wps:wsp>
                            <wps:cNvSpPr txBox="1"/>
                            <wps:spPr>
                              <a:xfrm>
                                <a:off x="0" y="0"/>
                                <a:ext cx="5126355" cy="308610"/>
                              </a:xfrm>
                              <a:prstGeom prst="rect">
                                <a:avLst/>
                              </a:prstGeom>
                              <a:solidFill>
                                <a:schemeClr val="lt1"/>
                              </a:solidFill>
                              <a:ln w="38100" cmpd="thinThick">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6717FEBC" w14:textId="77777777" w:rsidR="00276968" w:rsidRPr="0056034B" w:rsidRDefault="0056034B" w:rsidP="00276968">
                                  <w:pPr>
                                    <w:spacing w:after="0" w:line="240" w:lineRule="auto"/>
                                    <w:jc w:val="center"/>
                                    <w:rPr>
                                      <w:b/>
                                      <w:color w:val="313A43" w:themeColor="accent5" w:themeShade="BF"/>
                                      <w:sz w:val="28"/>
                                      <w:szCs w:val="22"/>
                                    </w:rPr>
                                  </w:pPr>
                                  <w:r>
                                    <w:rPr>
                                      <w:b/>
                                      <w:color w:val="313A43" w:themeColor="accent5" w:themeShade="BF"/>
                                      <w:sz w:val="28"/>
                                      <w:szCs w:val="22"/>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B048" id="Text Box 16" o:spid="_x0000_s1035" type="#_x0000_t202" style="position:absolute;margin-left:-30.65pt;margin-top:12.4pt;width:403.65pt;height:24.3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" fillcolor="white [3201]" strokecolor="#da0000 [3215]" strokeweight="3pt">
                      <v:stroke linestyle="thinThick"/>
                      <v:textbox>
                        <w:txbxContent>
                          <w:p w14:paraId="6717FEBC" w14:textId="77777777" w:rsidR="00276968" w:rsidRPr="0056034B" w:rsidRDefault="0056034B" w:rsidP="00276968">
                            <w:pPr>
                              <w:spacing w:after="0" w:line="240" w:lineRule="auto"/>
                              <w:jc w:val="center"/>
                              <w:rPr>
                                <w:b/>
                                <w:color w:val="313A43" w:themeColor="accent5" w:themeShade="BF"/>
                                <w:sz w:val="28"/>
                                <w:szCs w:val="22"/>
                              </w:rPr>
                            </w:pPr>
                            <w:r>
                              <w:rPr>
                                <w:b/>
                                <w:color w:val="313A43" w:themeColor="accent5" w:themeShade="BF"/>
                                <w:sz w:val="28"/>
                                <w:szCs w:val="22"/>
                              </w:rPr>
                              <w:t>UPCOMING EVENTS</w:t>
                            </w:r>
                          </w:p>
                        </w:txbxContent>
                      </v:textbox>
                    </v:shape>
                  </w:pict>
                </mc:Fallback>
              </mc:AlternateContent>
            </w:r>
          </w:p>
          <w:p w14:paraId="17180A59" w14:textId="77777777" w:rsidR="00BA7E9E" w:rsidRPr="00FC0DBA" w:rsidRDefault="00BA7E9E" w:rsidP="00BA7E9E">
            <w:pPr>
              <w:rPr>
                <w:rFonts w:ascii="Arial Narrow" w:hAnsi="Arial Narrow"/>
                <w:color w:val="FFFFFF" w:themeColor="background1"/>
              </w:rPr>
            </w:pPr>
          </w:p>
          <w:p w14:paraId="1051ABA9" w14:textId="1C140342" w:rsidR="00BA7E9E" w:rsidRPr="00FC0DBA" w:rsidRDefault="00732864" w:rsidP="00BA7E9E">
            <w:pPr>
              <w:rPr>
                <w:rFonts w:ascii="Arial Narrow" w:hAnsi="Arial Narrow"/>
                <w:color w:val="FFFFFF" w:themeColor="background1"/>
              </w:rPr>
            </w:pPr>
            <w:r w:rsidRPr="00FC0DBA">
              <w:rPr>
                <w:noProof/>
                <w:color w:val="FFFFFF" w:themeColor="background1"/>
                <w:highlight w:val="yellow"/>
              </w:rPr>
              <mc:AlternateContent>
                <mc:Choice Requires="wps">
                  <w:drawing>
                    <wp:anchor distT="0" distB="0" distL="114300" distR="114300" simplePos="0" relativeHeight="251659776" behindDoc="0" locked="0" layoutInCell="1" allowOverlap="1" wp14:anchorId="272ECC7B" wp14:editId="63AE39BF">
                      <wp:simplePos x="0" y="0"/>
                      <wp:positionH relativeFrom="column">
                        <wp:posOffset>-431165</wp:posOffset>
                      </wp:positionH>
                      <wp:positionV relativeFrom="paragraph">
                        <wp:posOffset>147320</wp:posOffset>
                      </wp:positionV>
                      <wp:extent cx="5273040" cy="1030605"/>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5273040" cy="1030605"/>
                              </a:xfrm>
                              <a:prstGeom prst="rect">
                                <a:avLst/>
                              </a:prstGeom>
                              <a:solidFill>
                                <a:schemeClr val="bg1"/>
                              </a:solidFill>
                              <a:ln w="6350">
                                <a:noFill/>
                              </a:ln>
                            </wps:spPr>
                            <wps:txbx>
                              <w:txbxContent>
                                <w:p w14:paraId="3ADAA525" w14:textId="6E49475E" w:rsidR="00715913" w:rsidRPr="00276968" w:rsidRDefault="00F639B2" w:rsidP="00732864">
                                  <w:pPr>
                                    <w:spacing w:after="0" w:line="240" w:lineRule="auto"/>
                                    <w:jc w:val="both"/>
                                    <w:rPr>
                                      <w:rFonts w:cstheme="minorHAnsi"/>
                                      <w:noProof/>
                                      <w:color w:val="auto"/>
                                      <w:szCs w:val="24"/>
                                    </w:rPr>
                                  </w:pPr>
                                  <w:r>
                                    <w:rPr>
                                      <w:rFonts w:cstheme="minorHAnsi"/>
                                      <w:noProof/>
                                      <w:color w:val="auto"/>
                                      <w:szCs w:val="24"/>
                                    </w:rPr>
                                    <w:t xml:space="preserve">Soup for </w:t>
                                  </w:r>
                                  <w:r w:rsidR="00732864">
                                    <w:rPr>
                                      <w:rFonts w:cstheme="minorHAnsi"/>
                                      <w:noProof/>
                                      <w:color w:val="auto"/>
                                      <w:szCs w:val="24"/>
                                    </w:rPr>
                                    <w:t xml:space="preserve">th Soul is just a month away. A great opportunity to wear your flannels, jeans and cozy up with sister friends, a variety of soups and listen to a fabulous speaker. Be sure to get your ticket quickly or help bring the fun by being a table hostess. Then, February is our </w:t>
                                  </w:r>
                                  <w:r w:rsidR="00755B50">
                                    <w:rPr>
                                      <w:rFonts w:cstheme="minorHAnsi"/>
                                      <w:noProof/>
                                      <w:color w:val="auto"/>
                                      <w:szCs w:val="24"/>
                                    </w:rPr>
                                    <w:t>GALentine tea. Call the office to reserve your spot, as this event is always SOLD OUT early.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ECC7B" id="Text Box 12" o:spid="_x0000_s1036" type="#_x0000_t202" style="position:absolute;margin-left:-33.95pt;margin-top:11.6pt;width:415.2pt;height:81.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" fillcolor="white [3212]" stroked="f" strokeweight=".5pt">
                      <v:textbox>
                        <w:txbxContent>
                          <w:p w14:paraId="3ADAA525" w14:textId="6E49475E" w:rsidR="00715913" w:rsidRPr="00276968" w:rsidRDefault="00F639B2" w:rsidP="00732864">
                            <w:pPr>
                              <w:spacing w:after="0" w:line="240" w:lineRule="auto"/>
                              <w:jc w:val="both"/>
                              <w:rPr>
                                <w:rFonts w:cstheme="minorHAnsi"/>
                                <w:noProof/>
                                <w:color w:val="auto"/>
                                <w:szCs w:val="24"/>
                              </w:rPr>
                            </w:pPr>
                            <w:r>
                              <w:rPr>
                                <w:rFonts w:cstheme="minorHAnsi"/>
                                <w:noProof/>
                                <w:color w:val="auto"/>
                                <w:szCs w:val="24"/>
                              </w:rPr>
                              <w:t xml:space="preserve">Soup for </w:t>
                            </w:r>
                            <w:r w:rsidR="00732864">
                              <w:rPr>
                                <w:rFonts w:cstheme="minorHAnsi"/>
                                <w:noProof/>
                                <w:color w:val="auto"/>
                                <w:szCs w:val="24"/>
                              </w:rPr>
                              <w:t xml:space="preserve">th Soul is just a month away. A great opportunity to wear your flannels, jeans and cozy up with sister friends, a variety of soups and listen to a fabulous speaker. Be sure to get your ticket quickly or help bring the fun by being a table hostess. Then, February is our </w:t>
                            </w:r>
                            <w:r w:rsidR="00755B50">
                              <w:rPr>
                                <w:rFonts w:cstheme="minorHAnsi"/>
                                <w:noProof/>
                                <w:color w:val="auto"/>
                                <w:szCs w:val="24"/>
                              </w:rPr>
                              <w:t>GALentine tea. Call the office to reserve your spot, as this event is always SOLD OUT early.</w:t>
                            </w:r>
                          </w:p>
                        </w:txbxContent>
                      </v:textbox>
                    </v:shape>
                  </w:pict>
                </mc:Fallback>
              </mc:AlternateContent>
            </w:r>
          </w:p>
          <w:p w14:paraId="28333622" w14:textId="26B8D6C5" w:rsidR="00BA7E9E" w:rsidRPr="00FC0DBA" w:rsidRDefault="00BA7E9E" w:rsidP="00BA7E9E">
            <w:pPr>
              <w:rPr>
                <w:rFonts w:ascii="Arial Narrow" w:hAnsi="Arial Narrow"/>
                <w:color w:val="FFFFFF" w:themeColor="background1"/>
              </w:rPr>
            </w:pPr>
          </w:p>
          <w:p w14:paraId="4FB0719F" w14:textId="77777777" w:rsidR="00BA7E9E" w:rsidRPr="00FC0DBA" w:rsidRDefault="00BA7E9E" w:rsidP="00BA7E9E">
            <w:pPr>
              <w:rPr>
                <w:rFonts w:ascii="Arial Narrow" w:hAnsi="Arial Narrow"/>
                <w:color w:val="FFFFFF" w:themeColor="background1"/>
              </w:rPr>
            </w:pPr>
          </w:p>
          <w:p w14:paraId="3F03AE3D" w14:textId="77777777" w:rsidR="00BA7E9E" w:rsidRPr="00FC0DBA" w:rsidRDefault="00BA7E9E" w:rsidP="00BA7E9E">
            <w:pPr>
              <w:rPr>
                <w:rFonts w:ascii="Arial Narrow" w:hAnsi="Arial Narrow"/>
                <w:i/>
                <w:iCs/>
                <w:color w:val="FFFFFF" w:themeColor="background1"/>
                <w:sz w:val="28"/>
              </w:rPr>
            </w:pPr>
          </w:p>
          <w:p w14:paraId="0B402CF6" w14:textId="77777777" w:rsidR="00BA7E9E" w:rsidRPr="00FC0DBA" w:rsidRDefault="00BA7E9E" w:rsidP="00BA7E9E">
            <w:pPr>
              <w:rPr>
                <w:rFonts w:ascii="Arial Narrow" w:hAnsi="Arial Narrow"/>
                <w:color w:val="FFFFFF" w:themeColor="background1"/>
              </w:rPr>
            </w:pPr>
          </w:p>
          <w:p w14:paraId="380981D4" w14:textId="77777777" w:rsidR="00BA7E9E" w:rsidRPr="00FC0DBA" w:rsidRDefault="00966601" w:rsidP="00BA7E9E">
            <w:pPr>
              <w:rPr>
                <w:rFonts w:ascii="Arial Narrow" w:hAnsi="Arial Narrow"/>
                <w:i/>
                <w:iCs/>
                <w:color w:val="FFFFFF" w:themeColor="background1"/>
                <w:sz w:val="28"/>
              </w:rPr>
            </w:pPr>
            <w:r w:rsidRPr="00FC0DBA">
              <w:rPr>
                <w:noProof/>
                <w:color w:val="FFFFFF" w:themeColor="background1"/>
              </w:rPr>
              <w:drawing>
                <wp:anchor distT="0" distB="0" distL="114300" distR="114300" simplePos="0" relativeHeight="251483648" behindDoc="0" locked="0" layoutInCell="1" allowOverlap="1" wp14:anchorId="1D6027AD" wp14:editId="0CDECD5A">
                  <wp:simplePos x="0" y="0"/>
                  <wp:positionH relativeFrom="column">
                    <wp:posOffset>-377825</wp:posOffset>
                  </wp:positionH>
                  <wp:positionV relativeFrom="paragraph">
                    <wp:posOffset>280035</wp:posOffset>
                  </wp:positionV>
                  <wp:extent cx="2495550" cy="176403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Sponsorship Flyer.jpg"/>
                          <pic:cNvPicPr/>
                        </pic:nvPicPr>
                        <pic:blipFill>
                          <a:blip r:embed="rId20"/>
                          <a:stretch>
                            <a:fillRect/>
                          </a:stretch>
                        </pic:blipFill>
                        <pic:spPr>
                          <a:xfrm>
                            <a:off x="0" y="0"/>
                            <a:ext cx="2495550" cy="1764030"/>
                          </a:xfrm>
                          <a:prstGeom prst="rect">
                            <a:avLst/>
                          </a:prstGeom>
                          <a:ln w="38100" cap="sq">
                            <a:noFill/>
                            <a:miter lim="800000"/>
                          </a:ln>
                          <a:effectLst/>
                        </pic:spPr>
                      </pic:pic>
                    </a:graphicData>
                  </a:graphic>
                  <wp14:sizeRelH relativeFrom="margin">
                    <wp14:pctWidth>0</wp14:pctWidth>
                  </wp14:sizeRelH>
                  <wp14:sizeRelV relativeFrom="margin">
                    <wp14:pctHeight>0</wp14:pctHeight>
                  </wp14:sizeRelV>
                </wp:anchor>
              </w:drawing>
            </w:r>
          </w:p>
          <w:p w14:paraId="5FC67F26" w14:textId="77777777" w:rsidR="00BA7E9E" w:rsidRPr="00FC0DBA" w:rsidRDefault="00AD2F4B" w:rsidP="00BA7E9E">
            <w:pPr>
              <w:rPr>
                <w:rFonts w:ascii="Arial Narrow" w:hAnsi="Arial Narrow"/>
                <w:iCs/>
                <w:color w:val="FFFFFF" w:themeColor="background1"/>
                <w:sz w:val="28"/>
              </w:rPr>
            </w:pPr>
            <w:r w:rsidRPr="00FC0DBA">
              <w:rPr>
                <w:noProof/>
                <w:color w:val="FFFFFF" w:themeColor="background1"/>
              </w:rPr>
              <w:drawing>
                <wp:anchor distT="0" distB="0" distL="114300" distR="114300" simplePos="0" relativeHeight="251863552" behindDoc="0" locked="0" layoutInCell="1" allowOverlap="1" wp14:anchorId="5A789D55" wp14:editId="6038A317">
                  <wp:simplePos x="0" y="0"/>
                  <wp:positionH relativeFrom="column">
                    <wp:posOffset>2163445</wp:posOffset>
                  </wp:positionH>
                  <wp:positionV relativeFrom="paragraph">
                    <wp:posOffset>81915</wp:posOffset>
                  </wp:positionV>
                  <wp:extent cx="2514600" cy="17621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 Sponsorship Flyer.jpg"/>
                          <pic:cNvPicPr/>
                        </pic:nvPicPr>
                        <pic:blipFill>
                          <a:blip r:embed="rId21">
                            <a:extLst>
                              <a:ext uri="{28A0092B-C50C-407E-A947-70E740481C1C}">
                                <a14:useLocalDpi xmlns:a14="http://schemas.microsoft.com/office/drawing/2010/main" val="0"/>
                              </a:ext>
                            </a:extLst>
                          </a:blip>
                          <a:stretch>
                            <a:fillRect/>
                          </a:stretch>
                        </pic:blipFill>
                        <pic:spPr>
                          <a:xfrm>
                            <a:off x="0" y="0"/>
                            <a:ext cx="2514600" cy="1762125"/>
                          </a:xfrm>
                          <a:prstGeom prst="rect">
                            <a:avLst/>
                          </a:prstGeom>
                          <a:ln w="38100" cap="sq">
                            <a:noFill/>
                            <a:miter lim="800000"/>
                          </a:ln>
                          <a:effectLst/>
                        </pic:spPr>
                      </pic:pic>
                    </a:graphicData>
                  </a:graphic>
                  <wp14:sizeRelH relativeFrom="margin">
                    <wp14:pctWidth>0</wp14:pctWidth>
                  </wp14:sizeRelH>
                  <wp14:sizeRelV relativeFrom="margin">
                    <wp14:pctHeight>0</wp14:pctHeight>
                  </wp14:sizeRelV>
                </wp:anchor>
              </w:drawing>
            </w:r>
          </w:p>
          <w:p w14:paraId="5D08CC8A" w14:textId="77777777" w:rsidR="00BA7E9E" w:rsidRPr="00FC0DBA" w:rsidRDefault="00214783" w:rsidP="00BA7E9E">
            <w:pPr>
              <w:rPr>
                <w:rFonts w:ascii="Arial Narrow" w:hAnsi="Arial Narrow"/>
                <w:b w:val="0"/>
                <w:bCs w:val="0"/>
                <w:noProof/>
                <w:color w:val="FFFFFF" w:themeColor="background1"/>
              </w:rPr>
            </w:pPr>
            <w:r>
              <w:rPr>
                <w:rFonts w:ascii="Arial Narrow" w:hAnsi="Arial Narrow"/>
                <w:i/>
                <w:iCs/>
                <w:noProof/>
                <w:color w:val="FFFFFF" w:themeColor="background1"/>
                <w:sz w:val="28"/>
              </w:rPr>
              <mc:AlternateContent>
                <mc:Choice Requires="wps">
                  <w:drawing>
                    <wp:anchor distT="0" distB="0" distL="114300" distR="114300" simplePos="0" relativeHeight="251864576" behindDoc="0" locked="0" layoutInCell="1" allowOverlap="1" wp14:anchorId="77D581B1" wp14:editId="54DD696C">
                      <wp:simplePos x="0" y="0"/>
                      <wp:positionH relativeFrom="column">
                        <wp:posOffset>2243455</wp:posOffset>
                      </wp:positionH>
                      <wp:positionV relativeFrom="paragraph">
                        <wp:posOffset>1270</wp:posOffset>
                      </wp:positionV>
                      <wp:extent cx="2324100" cy="819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2410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89BA3" w14:textId="77777777" w:rsidR="00AD2F4B" w:rsidRPr="00214783" w:rsidRDefault="00AD2F4B" w:rsidP="00214783">
                                  <w:pPr>
                                    <w:spacing w:after="0" w:line="240" w:lineRule="auto"/>
                                    <w:jc w:val="center"/>
                                    <w:rPr>
                                      <w:rFonts w:ascii="Brush Script MT" w:hAnsi="Brush Script MT"/>
                                      <w:b/>
                                      <w:color w:val="FFFFFF" w:themeColor="background1"/>
                                      <w:sz w:val="44"/>
                                    </w:rPr>
                                  </w:pPr>
                                  <w:r w:rsidRPr="00214783">
                                    <w:rPr>
                                      <w:rFonts w:ascii="Brush Script MT" w:hAnsi="Brush Script MT"/>
                                      <w:b/>
                                      <w:color w:val="FFFFFF" w:themeColor="background1"/>
                                      <w:sz w:val="44"/>
                                    </w:rPr>
                                    <w:t>Galentine Tea Party</w:t>
                                  </w:r>
                                </w:p>
                                <w:p w14:paraId="1317A8F0" w14:textId="77777777" w:rsidR="00AD2F4B" w:rsidRPr="00214783" w:rsidRDefault="00AD2F4B" w:rsidP="00214783">
                                  <w:pPr>
                                    <w:spacing w:after="0" w:line="240" w:lineRule="auto"/>
                                    <w:jc w:val="center"/>
                                    <w:rPr>
                                      <w:rFonts w:ascii="Brush Script MT" w:hAnsi="Brush Script MT"/>
                                      <w:b/>
                                      <w:color w:val="FFFFFF" w:themeColor="background1"/>
                                      <w:sz w:val="36"/>
                                    </w:rPr>
                                  </w:pPr>
                                  <w:r w:rsidRPr="00214783">
                                    <w:rPr>
                                      <w:rFonts w:ascii="Brush Script MT" w:hAnsi="Brush Script MT"/>
                                      <w:b/>
                                      <w:color w:val="FFFFFF" w:themeColor="background1"/>
                                      <w:sz w:val="36"/>
                                    </w:rPr>
                                    <w:t>February 23,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D581B1" id="Text Box 9" o:spid="_x0000_s1037" type="#_x0000_t202" style="position:absolute;margin-left:176.65pt;margin-top:.1pt;width:183pt;height:64.5pt;z-index:25186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" filled="f" stroked="f" strokeweight=".5pt">
                      <v:textbox>
                        <w:txbxContent>
                          <w:p w14:paraId="68189BA3" w14:textId="77777777" w:rsidR="00AD2F4B" w:rsidRPr="00214783" w:rsidRDefault="00AD2F4B" w:rsidP="00214783">
                            <w:pPr>
                              <w:spacing w:after="0" w:line="240" w:lineRule="auto"/>
                              <w:jc w:val="center"/>
                              <w:rPr>
                                <w:rFonts w:ascii="Brush Script MT" w:hAnsi="Brush Script MT"/>
                                <w:b/>
                                <w:color w:val="FFFFFF" w:themeColor="background1"/>
                                <w:sz w:val="44"/>
                              </w:rPr>
                            </w:pPr>
                            <w:r w:rsidRPr="00214783">
                              <w:rPr>
                                <w:rFonts w:ascii="Brush Script MT" w:hAnsi="Brush Script MT"/>
                                <w:b/>
                                <w:color w:val="FFFFFF" w:themeColor="background1"/>
                                <w:sz w:val="44"/>
                              </w:rPr>
                              <w:t>Galentine Tea Party</w:t>
                            </w:r>
                          </w:p>
                          <w:p w14:paraId="1317A8F0" w14:textId="77777777" w:rsidR="00AD2F4B" w:rsidRPr="00214783" w:rsidRDefault="00AD2F4B" w:rsidP="00214783">
                            <w:pPr>
                              <w:spacing w:after="0" w:line="240" w:lineRule="auto"/>
                              <w:jc w:val="center"/>
                              <w:rPr>
                                <w:rFonts w:ascii="Brush Script MT" w:hAnsi="Brush Script MT"/>
                                <w:b/>
                                <w:color w:val="FFFFFF" w:themeColor="background1"/>
                                <w:sz w:val="36"/>
                              </w:rPr>
                            </w:pPr>
                            <w:r w:rsidRPr="00214783">
                              <w:rPr>
                                <w:rFonts w:ascii="Brush Script MT" w:hAnsi="Brush Script MT"/>
                                <w:b/>
                                <w:color w:val="FFFFFF" w:themeColor="background1"/>
                                <w:sz w:val="36"/>
                              </w:rPr>
                              <w:t>February 23, 2019</w:t>
                            </w:r>
                          </w:p>
                        </w:txbxContent>
                      </v:textbox>
                    </v:shape>
                  </w:pict>
                </mc:Fallback>
              </mc:AlternateContent>
            </w:r>
          </w:p>
          <w:p w14:paraId="359BAE03" w14:textId="77777777" w:rsidR="00BA7E9E" w:rsidRPr="00FC0DBA" w:rsidRDefault="00BA7E9E" w:rsidP="00BA7E9E">
            <w:pPr>
              <w:rPr>
                <w:rFonts w:ascii="Arial Narrow" w:hAnsi="Arial Narrow"/>
                <w:i/>
                <w:iCs/>
                <w:color w:val="FFFFFF" w:themeColor="background1"/>
                <w:sz w:val="28"/>
              </w:rPr>
            </w:pPr>
          </w:p>
          <w:p w14:paraId="306F87CD" w14:textId="77777777" w:rsidR="00BA7E9E" w:rsidRPr="00FC0DBA" w:rsidRDefault="00BA7E9E" w:rsidP="00BA7E9E">
            <w:pPr>
              <w:rPr>
                <w:rFonts w:ascii="Arial Narrow" w:hAnsi="Arial Narrow"/>
                <w:color w:val="FFFFFF" w:themeColor="background1"/>
              </w:rPr>
            </w:pPr>
          </w:p>
        </w:tc>
      </w:tr>
    </w:tbl>
    <w:p w14:paraId="067EF2A3" w14:textId="77777777" w:rsidR="00FD0FD2" w:rsidRPr="00FC0DBA" w:rsidRDefault="00FD0FD2" w:rsidP="003C5745">
      <w:pPr>
        <w:pStyle w:val="NoSpacing"/>
        <w:rPr>
          <w:b/>
          <w:color w:val="FFFFFF" w:themeColor="background1"/>
          <w:sz w:val="56"/>
          <w:szCs w:val="56"/>
        </w:rPr>
      </w:pPr>
    </w:p>
    <w:sectPr w:rsidR="00FD0FD2" w:rsidRPr="00FC0DBA" w:rsidSect="00047224">
      <w:headerReference w:type="default" r:id="rId22"/>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E0339" w14:textId="77777777" w:rsidR="00A84D38" w:rsidRDefault="00A84D38" w:rsidP="00D04819">
      <w:pPr>
        <w:spacing w:after="0" w:line="240" w:lineRule="auto"/>
      </w:pPr>
      <w:r>
        <w:separator/>
      </w:r>
    </w:p>
    <w:p w14:paraId="6ADE746D" w14:textId="77777777" w:rsidR="00A84D38" w:rsidRDefault="00A84D38"/>
  </w:endnote>
  <w:endnote w:type="continuationSeparator" w:id="0">
    <w:p w14:paraId="7D0C9E41" w14:textId="77777777" w:rsidR="00A84D38" w:rsidRDefault="00A84D38" w:rsidP="00D04819">
      <w:pPr>
        <w:spacing w:after="0" w:line="240" w:lineRule="auto"/>
      </w:pPr>
      <w:r>
        <w:continuationSeparator/>
      </w:r>
    </w:p>
    <w:p w14:paraId="68202204" w14:textId="77777777" w:rsidR="00A84D38" w:rsidRDefault="00A84D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Arial Nova">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haroni">
    <w:altName w:val="Times New Roman"/>
    <w:panose1 w:val="02010803020104030203"/>
    <w:charset w:val="B1"/>
    <w:family w:val="auto"/>
    <w:pitch w:val="variable"/>
    <w:sig w:usb0="00000801" w:usb1="00000000" w:usb2="00000000" w:usb3="00000000" w:csb0="00000020"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23378" w14:textId="77777777" w:rsidR="00A84D38" w:rsidRDefault="00A84D38" w:rsidP="00D04819">
      <w:pPr>
        <w:spacing w:after="0" w:line="240" w:lineRule="auto"/>
      </w:pPr>
      <w:r>
        <w:separator/>
      </w:r>
    </w:p>
    <w:p w14:paraId="341D5744" w14:textId="77777777" w:rsidR="00A84D38" w:rsidRDefault="00A84D38"/>
  </w:footnote>
  <w:footnote w:type="continuationSeparator" w:id="0">
    <w:p w14:paraId="56F68892" w14:textId="77777777" w:rsidR="00A84D38" w:rsidRDefault="00A84D38" w:rsidP="00D04819">
      <w:pPr>
        <w:spacing w:after="0" w:line="240" w:lineRule="auto"/>
      </w:pPr>
      <w:r>
        <w:continuationSeparator/>
      </w:r>
    </w:p>
    <w:p w14:paraId="4AE223C7" w14:textId="77777777" w:rsidR="00A84D38" w:rsidRDefault="00A84D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DA0000" w:themeColor="text2"/>
      </w:rPr>
    </w:sdtEndPr>
    <w:sdtContent>
      <w:p w14:paraId="48D9EB77" w14:textId="77777777" w:rsidR="00D53930" w:rsidRPr="00E1260A" w:rsidRDefault="00D53930">
        <w:pPr>
          <w:pStyle w:val="Header"/>
          <w:rPr>
            <w:color w:val="DA0000" w:themeColor="text2"/>
          </w:rPr>
        </w:pPr>
        <w:r w:rsidRPr="00E1260A">
          <w:rPr>
            <w:color w:val="DA0000" w:themeColor="text2"/>
          </w:rPr>
          <w:fldChar w:fldCharType="begin"/>
        </w:r>
        <w:r w:rsidRPr="00E1260A">
          <w:rPr>
            <w:color w:val="DA0000" w:themeColor="text2"/>
          </w:rPr>
          <w:instrText xml:space="preserve"> PAGE   \* MERGEFORMAT </w:instrText>
        </w:r>
        <w:r w:rsidRPr="00E1260A">
          <w:rPr>
            <w:color w:val="DA0000" w:themeColor="text2"/>
          </w:rPr>
          <w:fldChar w:fldCharType="separate"/>
        </w:r>
        <w:r w:rsidR="00214783">
          <w:rPr>
            <w:noProof/>
            <w:color w:val="DA0000" w:themeColor="text2"/>
          </w:rPr>
          <w:t>2</w:t>
        </w:r>
        <w:r w:rsidRPr="00E1260A">
          <w:rPr>
            <w:noProof/>
            <w:color w:val="DA0000" w:themeColor="text2"/>
          </w:rPr>
          <w:fldChar w:fldCharType="end"/>
        </w:r>
      </w:p>
    </w:sdtContent>
  </w:sdt>
  <w:p w14:paraId="6B2B1BB4" w14:textId="77777777" w:rsidR="00D53930" w:rsidRDefault="00D53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elated image" style="width:301.8pt;height:301.8pt;rotation:90;visibility:visible;mso-wrap-style:square" o:bullet="t">
        <v:imagedata r:id="rId1" o:title="Related image" croptop="13325f" cropbottom="14637f" cropleft="19661f" cropright="19879f"/>
      </v:shape>
    </w:pict>
  </w:numPicBullet>
  <w:abstractNum w:abstractNumId="0" w15:restartNumberingAfterBreak="0">
    <w:nsid w:val="0BAE3465"/>
    <w:multiLevelType w:val="hybridMultilevel"/>
    <w:tmpl w:val="AB5A0A18"/>
    <w:lvl w:ilvl="0" w:tplc="0409000B">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1" w15:restartNumberingAfterBreak="0">
    <w:nsid w:val="0D593ADF"/>
    <w:multiLevelType w:val="hybridMultilevel"/>
    <w:tmpl w:val="A85A2DA8"/>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 w15:restartNumberingAfterBreak="0">
    <w:nsid w:val="1429180B"/>
    <w:multiLevelType w:val="hybridMultilevel"/>
    <w:tmpl w:val="465A7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87763E"/>
    <w:multiLevelType w:val="hybridMultilevel"/>
    <w:tmpl w:val="095A3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F8724B"/>
    <w:multiLevelType w:val="multilevel"/>
    <w:tmpl w:val="FDAC5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5766FE"/>
    <w:multiLevelType w:val="hybridMultilevel"/>
    <w:tmpl w:val="BF10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6648"/>
    <w:rsid w:val="00000B59"/>
    <w:rsid w:val="00001936"/>
    <w:rsid w:val="00001E3B"/>
    <w:rsid w:val="000035CB"/>
    <w:rsid w:val="000148BA"/>
    <w:rsid w:val="00014A5B"/>
    <w:rsid w:val="00020114"/>
    <w:rsid w:val="00020477"/>
    <w:rsid w:val="000229E0"/>
    <w:rsid w:val="00022A8F"/>
    <w:rsid w:val="00023551"/>
    <w:rsid w:val="000240FA"/>
    <w:rsid w:val="00027886"/>
    <w:rsid w:val="00032EEE"/>
    <w:rsid w:val="0003367A"/>
    <w:rsid w:val="00036839"/>
    <w:rsid w:val="00041D52"/>
    <w:rsid w:val="00043FE1"/>
    <w:rsid w:val="00047224"/>
    <w:rsid w:val="00047E02"/>
    <w:rsid w:val="0005183D"/>
    <w:rsid w:val="00064896"/>
    <w:rsid w:val="00073C4D"/>
    <w:rsid w:val="00073C9E"/>
    <w:rsid w:val="00074E61"/>
    <w:rsid w:val="00074F6B"/>
    <w:rsid w:val="00076ED4"/>
    <w:rsid w:val="00076EEE"/>
    <w:rsid w:val="000819CA"/>
    <w:rsid w:val="00084059"/>
    <w:rsid w:val="00086103"/>
    <w:rsid w:val="000901E8"/>
    <w:rsid w:val="00090CB3"/>
    <w:rsid w:val="0009118F"/>
    <w:rsid w:val="000926AF"/>
    <w:rsid w:val="0009605C"/>
    <w:rsid w:val="00096648"/>
    <w:rsid w:val="000A2C77"/>
    <w:rsid w:val="000A7967"/>
    <w:rsid w:val="000B1F9F"/>
    <w:rsid w:val="000B6D1F"/>
    <w:rsid w:val="000B7989"/>
    <w:rsid w:val="000C2E62"/>
    <w:rsid w:val="000C3B6D"/>
    <w:rsid w:val="000C57FE"/>
    <w:rsid w:val="000D170E"/>
    <w:rsid w:val="000D1909"/>
    <w:rsid w:val="000D3A0E"/>
    <w:rsid w:val="000D435D"/>
    <w:rsid w:val="000D521F"/>
    <w:rsid w:val="000D5D2E"/>
    <w:rsid w:val="000E0995"/>
    <w:rsid w:val="000E0AC0"/>
    <w:rsid w:val="000E4679"/>
    <w:rsid w:val="000F19F2"/>
    <w:rsid w:val="000F393E"/>
    <w:rsid w:val="000F6621"/>
    <w:rsid w:val="0010048B"/>
    <w:rsid w:val="00102AE2"/>
    <w:rsid w:val="00104116"/>
    <w:rsid w:val="00106C5E"/>
    <w:rsid w:val="00113050"/>
    <w:rsid w:val="00121925"/>
    <w:rsid w:val="00121F97"/>
    <w:rsid w:val="0013203D"/>
    <w:rsid w:val="00132F6F"/>
    <w:rsid w:val="00133259"/>
    <w:rsid w:val="00133493"/>
    <w:rsid w:val="00136DF0"/>
    <w:rsid w:val="00140C32"/>
    <w:rsid w:val="001459B7"/>
    <w:rsid w:val="00150591"/>
    <w:rsid w:val="00153659"/>
    <w:rsid w:val="00161D2B"/>
    <w:rsid w:val="00164D7A"/>
    <w:rsid w:val="00167670"/>
    <w:rsid w:val="00167FA9"/>
    <w:rsid w:val="00170435"/>
    <w:rsid w:val="001718DE"/>
    <w:rsid w:val="001747F6"/>
    <w:rsid w:val="00182D1F"/>
    <w:rsid w:val="00184800"/>
    <w:rsid w:val="00187DE9"/>
    <w:rsid w:val="00195659"/>
    <w:rsid w:val="001A0DB8"/>
    <w:rsid w:val="001A1FBD"/>
    <w:rsid w:val="001A3FDD"/>
    <w:rsid w:val="001A43FF"/>
    <w:rsid w:val="001A681E"/>
    <w:rsid w:val="001B0BA6"/>
    <w:rsid w:val="001B6286"/>
    <w:rsid w:val="001B62C1"/>
    <w:rsid w:val="001C3ABF"/>
    <w:rsid w:val="001C4B0D"/>
    <w:rsid w:val="001C645F"/>
    <w:rsid w:val="001D09E4"/>
    <w:rsid w:val="001D28B1"/>
    <w:rsid w:val="001E1164"/>
    <w:rsid w:val="001E5275"/>
    <w:rsid w:val="001E661B"/>
    <w:rsid w:val="001E6B1A"/>
    <w:rsid w:val="001F23AD"/>
    <w:rsid w:val="001F3A21"/>
    <w:rsid w:val="001F5900"/>
    <w:rsid w:val="002043D2"/>
    <w:rsid w:val="00213AA4"/>
    <w:rsid w:val="00214783"/>
    <w:rsid w:val="0022334F"/>
    <w:rsid w:val="00224FBE"/>
    <w:rsid w:val="0023068C"/>
    <w:rsid w:val="002358DB"/>
    <w:rsid w:val="00240113"/>
    <w:rsid w:val="00240F23"/>
    <w:rsid w:val="00242CCC"/>
    <w:rsid w:val="002449FC"/>
    <w:rsid w:val="00247911"/>
    <w:rsid w:val="002538B3"/>
    <w:rsid w:val="00256881"/>
    <w:rsid w:val="0026457F"/>
    <w:rsid w:val="002647D8"/>
    <w:rsid w:val="00264D1B"/>
    <w:rsid w:val="00271074"/>
    <w:rsid w:val="0027309A"/>
    <w:rsid w:val="00276968"/>
    <w:rsid w:val="00277ECF"/>
    <w:rsid w:val="00285AC0"/>
    <w:rsid w:val="00286A51"/>
    <w:rsid w:val="00290ACF"/>
    <w:rsid w:val="00291478"/>
    <w:rsid w:val="00291553"/>
    <w:rsid w:val="002937A2"/>
    <w:rsid w:val="00293D53"/>
    <w:rsid w:val="0029481C"/>
    <w:rsid w:val="00295DF6"/>
    <w:rsid w:val="002A0EC2"/>
    <w:rsid w:val="002A74D2"/>
    <w:rsid w:val="002B149E"/>
    <w:rsid w:val="002B601A"/>
    <w:rsid w:val="002C138D"/>
    <w:rsid w:val="002C19C3"/>
    <w:rsid w:val="002C19F2"/>
    <w:rsid w:val="002C56C5"/>
    <w:rsid w:val="002D1808"/>
    <w:rsid w:val="002D3108"/>
    <w:rsid w:val="002D423E"/>
    <w:rsid w:val="002D6612"/>
    <w:rsid w:val="002E1AA0"/>
    <w:rsid w:val="002E24B9"/>
    <w:rsid w:val="002E2BAE"/>
    <w:rsid w:val="002E3E4F"/>
    <w:rsid w:val="002E4D68"/>
    <w:rsid w:val="002E56EB"/>
    <w:rsid w:val="002E6846"/>
    <w:rsid w:val="002E76DB"/>
    <w:rsid w:val="002F6E0D"/>
    <w:rsid w:val="002F710F"/>
    <w:rsid w:val="00302B9D"/>
    <w:rsid w:val="003063AF"/>
    <w:rsid w:val="00311388"/>
    <w:rsid w:val="00313193"/>
    <w:rsid w:val="00313773"/>
    <w:rsid w:val="003168DB"/>
    <w:rsid w:val="003173EF"/>
    <w:rsid w:val="00320CA3"/>
    <w:rsid w:val="00322799"/>
    <w:rsid w:val="00343CBB"/>
    <w:rsid w:val="00345523"/>
    <w:rsid w:val="003457F4"/>
    <w:rsid w:val="003500BE"/>
    <w:rsid w:val="0035079E"/>
    <w:rsid w:val="00350C82"/>
    <w:rsid w:val="00353B0B"/>
    <w:rsid w:val="003557B5"/>
    <w:rsid w:val="00355840"/>
    <w:rsid w:val="0035754D"/>
    <w:rsid w:val="00361001"/>
    <w:rsid w:val="00362365"/>
    <w:rsid w:val="003624E6"/>
    <w:rsid w:val="003626D1"/>
    <w:rsid w:val="0036479C"/>
    <w:rsid w:val="003718D1"/>
    <w:rsid w:val="00373C4A"/>
    <w:rsid w:val="0037472F"/>
    <w:rsid w:val="0038442A"/>
    <w:rsid w:val="0039016F"/>
    <w:rsid w:val="00391103"/>
    <w:rsid w:val="00392126"/>
    <w:rsid w:val="00395328"/>
    <w:rsid w:val="00395503"/>
    <w:rsid w:val="003973FF"/>
    <w:rsid w:val="003A6CD9"/>
    <w:rsid w:val="003A790A"/>
    <w:rsid w:val="003B76EC"/>
    <w:rsid w:val="003C4893"/>
    <w:rsid w:val="003C5745"/>
    <w:rsid w:val="003D15E5"/>
    <w:rsid w:val="003D43D0"/>
    <w:rsid w:val="003E18D5"/>
    <w:rsid w:val="003E4FA3"/>
    <w:rsid w:val="003F5576"/>
    <w:rsid w:val="00400A44"/>
    <w:rsid w:val="00401D4A"/>
    <w:rsid w:val="00402A69"/>
    <w:rsid w:val="004032EB"/>
    <w:rsid w:val="0041017F"/>
    <w:rsid w:val="004110CF"/>
    <w:rsid w:val="00413E8E"/>
    <w:rsid w:val="004141AA"/>
    <w:rsid w:val="00422732"/>
    <w:rsid w:val="00424FD7"/>
    <w:rsid w:val="0043066A"/>
    <w:rsid w:val="00431EF2"/>
    <w:rsid w:val="00434B7B"/>
    <w:rsid w:val="004354B7"/>
    <w:rsid w:val="004369FD"/>
    <w:rsid w:val="00440D6C"/>
    <w:rsid w:val="00444839"/>
    <w:rsid w:val="00446038"/>
    <w:rsid w:val="004505E1"/>
    <w:rsid w:val="00450876"/>
    <w:rsid w:val="00453362"/>
    <w:rsid w:val="00453673"/>
    <w:rsid w:val="00454A5B"/>
    <w:rsid w:val="00456D3A"/>
    <w:rsid w:val="004579EF"/>
    <w:rsid w:val="00460DE6"/>
    <w:rsid w:val="00465AF1"/>
    <w:rsid w:val="00475F58"/>
    <w:rsid w:val="00483673"/>
    <w:rsid w:val="00487E4D"/>
    <w:rsid w:val="0049245E"/>
    <w:rsid w:val="00494D41"/>
    <w:rsid w:val="004965B5"/>
    <w:rsid w:val="004A1531"/>
    <w:rsid w:val="004A3244"/>
    <w:rsid w:val="004A718C"/>
    <w:rsid w:val="004B44DF"/>
    <w:rsid w:val="004C4990"/>
    <w:rsid w:val="004C5DBF"/>
    <w:rsid w:val="004D02DA"/>
    <w:rsid w:val="004D0772"/>
    <w:rsid w:val="004D134E"/>
    <w:rsid w:val="004D1CC1"/>
    <w:rsid w:val="004D51FE"/>
    <w:rsid w:val="004E1589"/>
    <w:rsid w:val="004E2F7F"/>
    <w:rsid w:val="004F04F9"/>
    <w:rsid w:val="004F16DC"/>
    <w:rsid w:val="004F2A55"/>
    <w:rsid w:val="004F3C8B"/>
    <w:rsid w:val="004F4CFE"/>
    <w:rsid w:val="00501F30"/>
    <w:rsid w:val="00502487"/>
    <w:rsid w:val="00510C4A"/>
    <w:rsid w:val="005143B7"/>
    <w:rsid w:val="00520EE6"/>
    <w:rsid w:val="00521B6A"/>
    <w:rsid w:val="005239BA"/>
    <w:rsid w:val="00525F6E"/>
    <w:rsid w:val="00526937"/>
    <w:rsid w:val="00527FC0"/>
    <w:rsid w:val="00536BB1"/>
    <w:rsid w:val="00536BD1"/>
    <w:rsid w:val="00541A77"/>
    <w:rsid w:val="00542156"/>
    <w:rsid w:val="00542C35"/>
    <w:rsid w:val="0054399C"/>
    <w:rsid w:val="00544E61"/>
    <w:rsid w:val="00555944"/>
    <w:rsid w:val="005568D8"/>
    <w:rsid w:val="0055758D"/>
    <w:rsid w:val="005601C4"/>
    <w:rsid w:val="0056034B"/>
    <w:rsid w:val="005612AD"/>
    <w:rsid w:val="0057317A"/>
    <w:rsid w:val="00575327"/>
    <w:rsid w:val="005774B8"/>
    <w:rsid w:val="00577ADF"/>
    <w:rsid w:val="00580226"/>
    <w:rsid w:val="00580BF5"/>
    <w:rsid w:val="00582E88"/>
    <w:rsid w:val="0058303C"/>
    <w:rsid w:val="005871AB"/>
    <w:rsid w:val="00590B3C"/>
    <w:rsid w:val="005939A4"/>
    <w:rsid w:val="00595B03"/>
    <w:rsid w:val="005A4635"/>
    <w:rsid w:val="005A4729"/>
    <w:rsid w:val="005B0F0C"/>
    <w:rsid w:val="005B27BB"/>
    <w:rsid w:val="005B3068"/>
    <w:rsid w:val="005B383C"/>
    <w:rsid w:val="005B5D2F"/>
    <w:rsid w:val="005B6B91"/>
    <w:rsid w:val="005C1069"/>
    <w:rsid w:val="005C1C54"/>
    <w:rsid w:val="005C5911"/>
    <w:rsid w:val="005C6270"/>
    <w:rsid w:val="005D02C6"/>
    <w:rsid w:val="005D0CD9"/>
    <w:rsid w:val="005D150A"/>
    <w:rsid w:val="005D6AF3"/>
    <w:rsid w:val="005D73B4"/>
    <w:rsid w:val="005E1CFC"/>
    <w:rsid w:val="005F22BE"/>
    <w:rsid w:val="005F4D39"/>
    <w:rsid w:val="005F7F63"/>
    <w:rsid w:val="00603940"/>
    <w:rsid w:val="00614900"/>
    <w:rsid w:val="00615C72"/>
    <w:rsid w:val="00625F71"/>
    <w:rsid w:val="00634AB8"/>
    <w:rsid w:val="006352A9"/>
    <w:rsid w:val="00642C04"/>
    <w:rsid w:val="00643F40"/>
    <w:rsid w:val="00646BAE"/>
    <w:rsid w:val="00647A93"/>
    <w:rsid w:val="00656844"/>
    <w:rsid w:val="0066673E"/>
    <w:rsid w:val="00666AAF"/>
    <w:rsid w:val="00667D08"/>
    <w:rsid w:val="006708C6"/>
    <w:rsid w:val="0067132E"/>
    <w:rsid w:val="00672DFD"/>
    <w:rsid w:val="00672FB0"/>
    <w:rsid w:val="006841B0"/>
    <w:rsid w:val="00692E2D"/>
    <w:rsid w:val="006A2BA5"/>
    <w:rsid w:val="006A5066"/>
    <w:rsid w:val="006B0CC3"/>
    <w:rsid w:val="006B0DB2"/>
    <w:rsid w:val="006B2956"/>
    <w:rsid w:val="006B6A03"/>
    <w:rsid w:val="006B7941"/>
    <w:rsid w:val="006C349D"/>
    <w:rsid w:val="006C6E73"/>
    <w:rsid w:val="006C78B7"/>
    <w:rsid w:val="006C7FB2"/>
    <w:rsid w:val="006D3C73"/>
    <w:rsid w:val="006D3D90"/>
    <w:rsid w:val="006D4AC3"/>
    <w:rsid w:val="006D5F98"/>
    <w:rsid w:val="006D658F"/>
    <w:rsid w:val="006D7313"/>
    <w:rsid w:val="006D7AF7"/>
    <w:rsid w:val="006E3CB7"/>
    <w:rsid w:val="006E4974"/>
    <w:rsid w:val="006E64F5"/>
    <w:rsid w:val="006F1E16"/>
    <w:rsid w:val="006F5DAB"/>
    <w:rsid w:val="00700FA1"/>
    <w:rsid w:val="00701356"/>
    <w:rsid w:val="0070279B"/>
    <w:rsid w:val="00702F19"/>
    <w:rsid w:val="007058CE"/>
    <w:rsid w:val="007075B8"/>
    <w:rsid w:val="007126C0"/>
    <w:rsid w:val="00715913"/>
    <w:rsid w:val="00716934"/>
    <w:rsid w:val="00717077"/>
    <w:rsid w:val="00723704"/>
    <w:rsid w:val="00723FF3"/>
    <w:rsid w:val="00727533"/>
    <w:rsid w:val="00732864"/>
    <w:rsid w:val="00741EC4"/>
    <w:rsid w:val="00743862"/>
    <w:rsid w:val="00746D59"/>
    <w:rsid w:val="007518AB"/>
    <w:rsid w:val="007542D0"/>
    <w:rsid w:val="00755B50"/>
    <w:rsid w:val="00760972"/>
    <w:rsid w:val="00763972"/>
    <w:rsid w:val="007646DC"/>
    <w:rsid w:val="00770B04"/>
    <w:rsid w:val="00771DDF"/>
    <w:rsid w:val="00773234"/>
    <w:rsid w:val="00774293"/>
    <w:rsid w:val="00775EC5"/>
    <w:rsid w:val="00780369"/>
    <w:rsid w:val="00782DB8"/>
    <w:rsid w:val="0078483C"/>
    <w:rsid w:val="00786F51"/>
    <w:rsid w:val="00795320"/>
    <w:rsid w:val="007A0AA0"/>
    <w:rsid w:val="007A1B7E"/>
    <w:rsid w:val="007A5D61"/>
    <w:rsid w:val="007B58FA"/>
    <w:rsid w:val="007B737B"/>
    <w:rsid w:val="007D011D"/>
    <w:rsid w:val="007D1C6A"/>
    <w:rsid w:val="007D3405"/>
    <w:rsid w:val="007D5E33"/>
    <w:rsid w:val="007D6E53"/>
    <w:rsid w:val="007E1EBB"/>
    <w:rsid w:val="007E59D9"/>
    <w:rsid w:val="007E5FAC"/>
    <w:rsid w:val="007E7AAA"/>
    <w:rsid w:val="007F29E1"/>
    <w:rsid w:val="007F6F00"/>
    <w:rsid w:val="0080166C"/>
    <w:rsid w:val="0080211F"/>
    <w:rsid w:val="00803C8D"/>
    <w:rsid w:val="00803D00"/>
    <w:rsid w:val="00805BF0"/>
    <w:rsid w:val="00810148"/>
    <w:rsid w:val="008113D1"/>
    <w:rsid w:val="00812DF3"/>
    <w:rsid w:val="0081375A"/>
    <w:rsid w:val="00815D4C"/>
    <w:rsid w:val="0081623B"/>
    <w:rsid w:val="00817107"/>
    <w:rsid w:val="008251CC"/>
    <w:rsid w:val="0082783D"/>
    <w:rsid w:val="00831716"/>
    <w:rsid w:val="008345FB"/>
    <w:rsid w:val="00835D65"/>
    <w:rsid w:val="00837DE9"/>
    <w:rsid w:val="00840EC3"/>
    <w:rsid w:val="008417B1"/>
    <w:rsid w:val="00843033"/>
    <w:rsid w:val="00843E21"/>
    <w:rsid w:val="008535E0"/>
    <w:rsid w:val="008555F9"/>
    <w:rsid w:val="00857AD4"/>
    <w:rsid w:val="00866698"/>
    <w:rsid w:val="00874956"/>
    <w:rsid w:val="008779D1"/>
    <w:rsid w:val="0088114D"/>
    <w:rsid w:val="00887F3C"/>
    <w:rsid w:val="008912EC"/>
    <w:rsid w:val="00892F32"/>
    <w:rsid w:val="00894FF8"/>
    <w:rsid w:val="008A4923"/>
    <w:rsid w:val="008A5C75"/>
    <w:rsid w:val="008B51E3"/>
    <w:rsid w:val="008B5F85"/>
    <w:rsid w:val="008C0024"/>
    <w:rsid w:val="008C25D2"/>
    <w:rsid w:val="008C3306"/>
    <w:rsid w:val="008C5A47"/>
    <w:rsid w:val="008E0026"/>
    <w:rsid w:val="008E21AF"/>
    <w:rsid w:val="008E5C23"/>
    <w:rsid w:val="008E5E97"/>
    <w:rsid w:val="008E5FF0"/>
    <w:rsid w:val="008E6312"/>
    <w:rsid w:val="008E7C82"/>
    <w:rsid w:val="008F07DC"/>
    <w:rsid w:val="009025DE"/>
    <w:rsid w:val="00903930"/>
    <w:rsid w:val="009132EC"/>
    <w:rsid w:val="00915D51"/>
    <w:rsid w:val="00915EB8"/>
    <w:rsid w:val="0092141A"/>
    <w:rsid w:val="00924CC6"/>
    <w:rsid w:val="00926F69"/>
    <w:rsid w:val="0092748F"/>
    <w:rsid w:val="00932ABC"/>
    <w:rsid w:val="00940658"/>
    <w:rsid w:val="0094254E"/>
    <w:rsid w:val="00943A5B"/>
    <w:rsid w:val="00944EB9"/>
    <w:rsid w:val="00950A06"/>
    <w:rsid w:val="00952695"/>
    <w:rsid w:val="00954731"/>
    <w:rsid w:val="00954F86"/>
    <w:rsid w:val="009569BD"/>
    <w:rsid w:val="009652C1"/>
    <w:rsid w:val="009660DB"/>
    <w:rsid w:val="00966601"/>
    <w:rsid w:val="00966DE0"/>
    <w:rsid w:val="00980F77"/>
    <w:rsid w:val="009901F0"/>
    <w:rsid w:val="009916F2"/>
    <w:rsid w:val="00991841"/>
    <w:rsid w:val="009923C1"/>
    <w:rsid w:val="00993C27"/>
    <w:rsid w:val="009A07BF"/>
    <w:rsid w:val="009A08E4"/>
    <w:rsid w:val="009A2B4E"/>
    <w:rsid w:val="009A6436"/>
    <w:rsid w:val="009A7B11"/>
    <w:rsid w:val="009B0FA3"/>
    <w:rsid w:val="009B32B1"/>
    <w:rsid w:val="009B3DE0"/>
    <w:rsid w:val="009B46C1"/>
    <w:rsid w:val="009B7FA4"/>
    <w:rsid w:val="009C5A2F"/>
    <w:rsid w:val="009C7187"/>
    <w:rsid w:val="009D0838"/>
    <w:rsid w:val="009D0BD5"/>
    <w:rsid w:val="009D2453"/>
    <w:rsid w:val="009D2EF5"/>
    <w:rsid w:val="009D4ADB"/>
    <w:rsid w:val="009D6CD6"/>
    <w:rsid w:val="009D7811"/>
    <w:rsid w:val="009E2570"/>
    <w:rsid w:val="009E4F4F"/>
    <w:rsid w:val="00A02335"/>
    <w:rsid w:val="00A03BD5"/>
    <w:rsid w:val="00A20EC1"/>
    <w:rsid w:val="00A215D8"/>
    <w:rsid w:val="00A216A7"/>
    <w:rsid w:val="00A21945"/>
    <w:rsid w:val="00A24FA9"/>
    <w:rsid w:val="00A314F0"/>
    <w:rsid w:val="00A34B95"/>
    <w:rsid w:val="00A44FB4"/>
    <w:rsid w:val="00A556B9"/>
    <w:rsid w:val="00A63A06"/>
    <w:rsid w:val="00A63D39"/>
    <w:rsid w:val="00A63E6D"/>
    <w:rsid w:val="00A64799"/>
    <w:rsid w:val="00A6556E"/>
    <w:rsid w:val="00A67AB1"/>
    <w:rsid w:val="00A701B8"/>
    <w:rsid w:val="00A70B9E"/>
    <w:rsid w:val="00A71BCD"/>
    <w:rsid w:val="00A73146"/>
    <w:rsid w:val="00A73538"/>
    <w:rsid w:val="00A84D38"/>
    <w:rsid w:val="00A8774E"/>
    <w:rsid w:val="00A87E8A"/>
    <w:rsid w:val="00A90471"/>
    <w:rsid w:val="00A905B5"/>
    <w:rsid w:val="00A917BC"/>
    <w:rsid w:val="00A94917"/>
    <w:rsid w:val="00A96434"/>
    <w:rsid w:val="00A96770"/>
    <w:rsid w:val="00AA3423"/>
    <w:rsid w:val="00AA5F61"/>
    <w:rsid w:val="00AA60F2"/>
    <w:rsid w:val="00AA6734"/>
    <w:rsid w:val="00AA7104"/>
    <w:rsid w:val="00AB1A4D"/>
    <w:rsid w:val="00AB1DE5"/>
    <w:rsid w:val="00AB37FB"/>
    <w:rsid w:val="00AB7B97"/>
    <w:rsid w:val="00AC0B33"/>
    <w:rsid w:val="00AC2538"/>
    <w:rsid w:val="00AD0AA8"/>
    <w:rsid w:val="00AD103B"/>
    <w:rsid w:val="00AD2F4B"/>
    <w:rsid w:val="00AD4EEC"/>
    <w:rsid w:val="00AE020E"/>
    <w:rsid w:val="00AE13EC"/>
    <w:rsid w:val="00AE1483"/>
    <w:rsid w:val="00AE41B1"/>
    <w:rsid w:val="00AE702E"/>
    <w:rsid w:val="00AF5D71"/>
    <w:rsid w:val="00B00071"/>
    <w:rsid w:val="00B01D23"/>
    <w:rsid w:val="00B02101"/>
    <w:rsid w:val="00B12C06"/>
    <w:rsid w:val="00B14112"/>
    <w:rsid w:val="00B14894"/>
    <w:rsid w:val="00B171A5"/>
    <w:rsid w:val="00B2150D"/>
    <w:rsid w:val="00B220FB"/>
    <w:rsid w:val="00B23679"/>
    <w:rsid w:val="00B315A7"/>
    <w:rsid w:val="00B3178F"/>
    <w:rsid w:val="00B31981"/>
    <w:rsid w:val="00B350F0"/>
    <w:rsid w:val="00B403FD"/>
    <w:rsid w:val="00B459E6"/>
    <w:rsid w:val="00B46872"/>
    <w:rsid w:val="00B51F4C"/>
    <w:rsid w:val="00B53924"/>
    <w:rsid w:val="00B53A81"/>
    <w:rsid w:val="00B53A9F"/>
    <w:rsid w:val="00B54DA1"/>
    <w:rsid w:val="00B57506"/>
    <w:rsid w:val="00B60613"/>
    <w:rsid w:val="00B65DC3"/>
    <w:rsid w:val="00B71903"/>
    <w:rsid w:val="00B71A93"/>
    <w:rsid w:val="00B723E0"/>
    <w:rsid w:val="00B73D97"/>
    <w:rsid w:val="00B75D2B"/>
    <w:rsid w:val="00B7726B"/>
    <w:rsid w:val="00B8197A"/>
    <w:rsid w:val="00B90056"/>
    <w:rsid w:val="00B90270"/>
    <w:rsid w:val="00B92924"/>
    <w:rsid w:val="00B92D58"/>
    <w:rsid w:val="00BA2E28"/>
    <w:rsid w:val="00BA6666"/>
    <w:rsid w:val="00BA690E"/>
    <w:rsid w:val="00BA7E9E"/>
    <w:rsid w:val="00BB25AF"/>
    <w:rsid w:val="00BC4828"/>
    <w:rsid w:val="00BE347F"/>
    <w:rsid w:val="00BE4E51"/>
    <w:rsid w:val="00BE64A2"/>
    <w:rsid w:val="00BE7FF8"/>
    <w:rsid w:val="00BF5027"/>
    <w:rsid w:val="00BF5905"/>
    <w:rsid w:val="00BF6FC6"/>
    <w:rsid w:val="00C027F1"/>
    <w:rsid w:val="00C034B6"/>
    <w:rsid w:val="00C07F53"/>
    <w:rsid w:val="00C107E3"/>
    <w:rsid w:val="00C13340"/>
    <w:rsid w:val="00C143D1"/>
    <w:rsid w:val="00C153C7"/>
    <w:rsid w:val="00C1758E"/>
    <w:rsid w:val="00C26CDF"/>
    <w:rsid w:val="00C302A9"/>
    <w:rsid w:val="00C355D1"/>
    <w:rsid w:val="00C37092"/>
    <w:rsid w:val="00C40287"/>
    <w:rsid w:val="00C40990"/>
    <w:rsid w:val="00C40B56"/>
    <w:rsid w:val="00C42261"/>
    <w:rsid w:val="00C429CB"/>
    <w:rsid w:val="00C47268"/>
    <w:rsid w:val="00C52027"/>
    <w:rsid w:val="00C53FB1"/>
    <w:rsid w:val="00C5626D"/>
    <w:rsid w:val="00C62462"/>
    <w:rsid w:val="00C64858"/>
    <w:rsid w:val="00C66D58"/>
    <w:rsid w:val="00C70F4E"/>
    <w:rsid w:val="00C7131A"/>
    <w:rsid w:val="00C77B4C"/>
    <w:rsid w:val="00C85499"/>
    <w:rsid w:val="00C85B07"/>
    <w:rsid w:val="00C871C5"/>
    <w:rsid w:val="00C8736A"/>
    <w:rsid w:val="00C90C97"/>
    <w:rsid w:val="00C911BA"/>
    <w:rsid w:val="00C91F86"/>
    <w:rsid w:val="00C9562F"/>
    <w:rsid w:val="00C959A9"/>
    <w:rsid w:val="00CA10B6"/>
    <w:rsid w:val="00CA20F3"/>
    <w:rsid w:val="00CA38CA"/>
    <w:rsid w:val="00CA4D0C"/>
    <w:rsid w:val="00CB27DE"/>
    <w:rsid w:val="00CC061D"/>
    <w:rsid w:val="00CC06F1"/>
    <w:rsid w:val="00CC171A"/>
    <w:rsid w:val="00CC4212"/>
    <w:rsid w:val="00CC550B"/>
    <w:rsid w:val="00CC56C6"/>
    <w:rsid w:val="00CC652A"/>
    <w:rsid w:val="00CC6959"/>
    <w:rsid w:val="00CC6ACD"/>
    <w:rsid w:val="00CC7EAB"/>
    <w:rsid w:val="00CD0E03"/>
    <w:rsid w:val="00CD581F"/>
    <w:rsid w:val="00CE28B1"/>
    <w:rsid w:val="00CE471A"/>
    <w:rsid w:val="00CF0DFA"/>
    <w:rsid w:val="00CF633E"/>
    <w:rsid w:val="00CF65C5"/>
    <w:rsid w:val="00CF7323"/>
    <w:rsid w:val="00D0052B"/>
    <w:rsid w:val="00D00F01"/>
    <w:rsid w:val="00D04819"/>
    <w:rsid w:val="00D0541B"/>
    <w:rsid w:val="00D16097"/>
    <w:rsid w:val="00D20EC2"/>
    <w:rsid w:val="00D34F93"/>
    <w:rsid w:val="00D4306B"/>
    <w:rsid w:val="00D43D9E"/>
    <w:rsid w:val="00D47505"/>
    <w:rsid w:val="00D527A2"/>
    <w:rsid w:val="00D52847"/>
    <w:rsid w:val="00D52CE5"/>
    <w:rsid w:val="00D53930"/>
    <w:rsid w:val="00D54636"/>
    <w:rsid w:val="00D55CFD"/>
    <w:rsid w:val="00D60BD7"/>
    <w:rsid w:val="00D64DA4"/>
    <w:rsid w:val="00D713CC"/>
    <w:rsid w:val="00D75584"/>
    <w:rsid w:val="00D76D3A"/>
    <w:rsid w:val="00D9292C"/>
    <w:rsid w:val="00D9628A"/>
    <w:rsid w:val="00DA0865"/>
    <w:rsid w:val="00DA2DE1"/>
    <w:rsid w:val="00DA5310"/>
    <w:rsid w:val="00DA5CA3"/>
    <w:rsid w:val="00DA66C2"/>
    <w:rsid w:val="00DB03A6"/>
    <w:rsid w:val="00DB0BC7"/>
    <w:rsid w:val="00DB0F38"/>
    <w:rsid w:val="00DB7945"/>
    <w:rsid w:val="00DC159D"/>
    <w:rsid w:val="00DC20DA"/>
    <w:rsid w:val="00DC3621"/>
    <w:rsid w:val="00DC6AE4"/>
    <w:rsid w:val="00DD209C"/>
    <w:rsid w:val="00DD25DC"/>
    <w:rsid w:val="00DD4169"/>
    <w:rsid w:val="00DE0041"/>
    <w:rsid w:val="00DE01E3"/>
    <w:rsid w:val="00DE15A8"/>
    <w:rsid w:val="00DE59BB"/>
    <w:rsid w:val="00DF1704"/>
    <w:rsid w:val="00DF739D"/>
    <w:rsid w:val="00E1009B"/>
    <w:rsid w:val="00E1174A"/>
    <w:rsid w:val="00E1260A"/>
    <w:rsid w:val="00E13196"/>
    <w:rsid w:val="00E13FBB"/>
    <w:rsid w:val="00E2785F"/>
    <w:rsid w:val="00E321C3"/>
    <w:rsid w:val="00E37FCA"/>
    <w:rsid w:val="00E42FD7"/>
    <w:rsid w:val="00E45E99"/>
    <w:rsid w:val="00E47E72"/>
    <w:rsid w:val="00E54E76"/>
    <w:rsid w:val="00E566E0"/>
    <w:rsid w:val="00E570B4"/>
    <w:rsid w:val="00E5759B"/>
    <w:rsid w:val="00E65937"/>
    <w:rsid w:val="00E66A03"/>
    <w:rsid w:val="00E725E4"/>
    <w:rsid w:val="00E732D1"/>
    <w:rsid w:val="00E8166B"/>
    <w:rsid w:val="00E817C5"/>
    <w:rsid w:val="00E81F35"/>
    <w:rsid w:val="00E83796"/>
    <w:rsid w:val="00E84563"/>
    <w:rsid w:val="00E856D7"/>
    <w:rsid w:val="00E86124"/>
    <w:rsid w:val="00E8672B"/>
    <w:rsid w:val="00E91E9C"/>
    <w:rsid w:val="00E91F81"/>
    <w:rsid w:val="00E93464"/>
    <w:rsid w:val="00E976CC"/>
    <w:rsid w:val="00EA0243"/>
    <w:rsid w:val="00EA4F08"/>
    <w:rsid w:val="00EA5814"/>
    <w:rsid w:val="00EA5D08"/>
    <w:rsid w:val="00EA6F2A"/>
    <w:rsid w:val="00EA7120"/>
    <w:rsid w:val="00EC3B0E"/>
    <w:rsid w:val="00EC7E5B"/>
    <w:rsid w:val="00ED080D"/>
    <w:rsid w:val="00ED688A"/>
    <w:rsid w:val="00EE1A44"/>
    <w:rsid w:val="00EE3FA5"/>
    <w:rsid w:val="00EF6786"/>
    <w:rsid w:val="00EF7193"/>
    <w:rsid w:val="00F00006"/>
    <w:rsid w:val="00F015AB"/>
    <w:rsid w:val="00F02666"/>
    <w:rsid w:val="00F03B79"/>
    <w:rsid w:val="00F03C63"/>
    <w:rsid w:val="00F070EF"/>
    <w:rsid w:val="00F114F0"/>
    <w:rsid w:val="00F138EB"/>
    <w:rsid w:val="00F158AC"/>
    <w:rsid w:val="00F15D71"/>
    <w:rsid w:val="00F1639E"/>
    <w:rsid w:val="00F2181B"/>
    <w:rsid w:val="00F31568"/>
    <w:rsid w:val="00F32B1A"/>
    <w:rsid w:val="00F32EBA"/>
    <w:rsid w:val="00F33850"/>
    <w:rsid w:val="00F3742B"/>
    <w:rsid w:val="00F40927"/>
    <w:rsid w:val="00F42D5E"/>
    <w:rsid w:val="00F43960"/>
    <w:rsid w:val="00F5329A"/>
    <w:rsid w:val="00F54428"/>
    <w:rsid w:val="00F54B97"/>
    <w:rsid w:val="00F54ED1"/>
    <w:rsid w:val="00F54ED4"/>
    <w:rsid w:val="00F54F64"/>
    <w:rsid w:val="00F565A6"/>
    <w:rsid w:val="00F61698"/>
    <w:rsid w:val="00F6170F"/>
    <w:rsid w:val="00F639B2"/>
    <w:rsid w:val="00F66926"/>
    <w:rsid w:val="00F67209"/>
    <w:rsid w:val="00F71C36"/>
    <w:rsid w:val="00F77A5A"/>
    <w:rsid w:val="00F8099A"/>
    <w:rsid w:val="00F837BA"/>
    <w:rsid w:val="00F875CD"/>
    <w:rsid w:val="00F916F5"/>
    <w:rsid w:val="00F93538"/>
    <w:rsid w:val="00F9585D"/>
    <w:rsid w:val="00F96F1F"/>
    <w:rsid w:val="00FA2EBB"/>
    <w:rsid w:val="00FA4451"/>
    <w:rsid w:val="00FB5908"/>
    <w:rsid w:val="00FB59B8"/>
    <w:rsid w:val="00FB67AA"/>
    <w:rsid w:val="00FC0DBA"/>
    <w:rsid w:val="00FC5313"/>
    <w:rsid w:val="00FC6C12"/>
    <w:rsid w:val="00FD0FD2"/>
    <w:rsid w:val="00FD11D6"/>
    <w:rsid w:val="00FD7A26"/>
    <w:rsid w:val="00FE3B53"/>
    <w:rsid w:val="00FE42AD"/>
    <w:rsid w:val="00FE459B"/>
    <w:rsid w:val="00FE5AC2"/>
    <w:rsid w:val="00FF2DAB"/>
    <w:rsid w:val="00FF3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enu v:ext="edit" fillcolor="none"/>
    </o:shapedefaults>
    <o:shapelayout v:ext="edit">
      <o:idmap v:ext="edit" data="1"/>
    </o:shapelayout>
  </w:shapeDefaults>
  <w:decimalSymbol w:val="."/>
  <w:listSeparator w:val=","/>
  <w14:docId w14:val="5309731D"/>
  <w15:docId w15:val="{E58C142E-C636-45F6-B38C-693558BC4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DA000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AD0101"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AD0101"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AD0101"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AD0101"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AD0101"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AD0101"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AD0101"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AD0101"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AD0101"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AD0101" w:themeColor="accent1"/>
      <w:szCs w:val="21"/>
    </w:rPr>
  </w:style>
  <w:style w:type="character" w:styleId="SubtleEmphasis">
    <w:name w:val="Subtle Emphasis"/>
    <w:basedOn w:val="DefaultParagraphFont"/>
    <w:uiPriority w:val="19"/>
    <w:semiHidden/>
    <w:unhideWhenUsed/>
    <w:qFormat/>
    <w:rsid w:val="00952695"/>
    <w:rPr>
      <w:i/>
      <w:iCs/>
      <w:color w:val="DA000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DA0000"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AD0101" w:themeColor="accent1"/>
        <w:bottom w:val="single" w:sz="18" w:space="14" w:color="AD0101" w:themeColor="accent1"/>
      </w:pBdr>
      <w:spacing w:before="300" w:after="300" w:line="360" w:lineRule="auto"/>
    </w:pPr>
    <w:rPr>
      <w:i/>
      <w:iCs/>
      <w:color w:val="AD0101" w:themeColor="accent1"/>
      <w:sz w:val="28"/>
    </w:rPr>
  </w:style>
  <w:style w:type="character" w:customStyle="1" w:styleId="QuoteChar">
    <w:name w:val="Quote Char"/>
    <w:basedOn w:val="DefaultParagraphFont"/>
    <w:link w:val="Quote"/>
    <w:uiPriority w:val="13"/>
    <w:rsid w:val="00076ED4"/>
    <w:rPr>
      <w:i/>
      <w:iCs/>
      <w:color w:val="AD0101" w:themeColor="accent1"/>
      <w:sz w:val="28"/>
    </w:rPr>
  </w:style>
  <w:style w:type="paragraph" w:styleId="IntenseQuote">
    <w:name w:val="Intense Quote"/>
    <w:basedOn w:val="Normal"/>
    <w:link w:val="IntenseQuoteChar"/>
    <w:uiPriority w:val="30"/>
    <w:semiHidden/>
    <w:unhideWhenUsed/>
    <w:qFormat/>
    <w:rsid w:val="00345523"/>
    <w:pPr>
      <w:shd w:val="clear" w:color="auto" w:fill="726056"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726056" w:themeFill="accent2"/>
    </w:rPr>
  </w:style>
  <w:style w:type="character" w:styleId="SubtleReference">
    <w:name w:val="Subtle Reference"/>
    <w:basedOn w:val="DefaultParagraphFont"/>
    <w:uiPriority w:val="31"/>
    <w:semiHidden/>
    <w:unhideWhenUsed/>
    <w:qFormat/>
    <w:rsid w:val="00D34F93"/>
    <w:rPr>
      <w:caps/>
      <w:smallCaps w:val="0"/>
      <w:color w:val="AD0101" w:themeColor="accent1"/>
    </w:rPr>
  </w:style>
  <w:style w:type="character" w:styleId="IntenseReference">
    <w:name w:val="Intense Reference"/>
    <w:basedOn w:val="DefaultParagraphFont"/>
    <w:uiPriority w:val="32"/>
    <w:semiHidden/>
    <w:unhideWhenUsed/>
    <w:qFormat/>
    <w:rsid w:val="00D9628A"/>
    <w:rPr>
      <w:b/>
      <w:bCs/>
      <w:caps/>
      <w:smallCaps w:val="0"/>
      <w:color w:val="AD0101"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C956E"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39302B" w:themeColor="accent2" w:themeShade="80"/>
    </w:rPr>
  </w:style>
  <w:style w:type="character" w:customStyle="1" w:styleId="DateChar">
    <w:name w:val="Date Char"/>
    <w:basedOn w:val="DefaultParagraphFont"/>
    <w:link w:val="Date"/>
    <w:uiPriority w:val="3"/>
    <w:rsid w:val="003457F4"/>
    <w:rPr>
      <w:color w:val="39302B"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C956E" w:themeColor="accent3"/>
      <w:sz w:val="28"/>
    </w:rPr>
  </w:style>
  <w:style w:type="table" w:customStyle="1" w:styleId="GridTable1Light1">
    <w:name w:val="Grid Table 1 Light1"/>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6D0000" w:themeColor="text2" w:themeShade="80"/>
    </w:rPr>
  </w:style>
  <w:style w:type="character" w:customStyle="1" w:styleId="HeaderChar">
    <w:name w:val="Header Char"/>
    <w:basedOn w:val="DefaultParagraphFont"/>
    <w:link w:val="Header"/>
    <w:uiPriority w:val="99"/>
    <w:rsid w:val="00CF633E"/>
    <w:rPr>
      <w:b/>
      <w:color w:val="6D0000"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096648"/>
    <w:rPr>
      <w:color w:val="D26900" w:themeColor="hyperlink"/>
      <w:u w:val="single"/>
    </w:rPr>
  </w:style>
  <w:style w:type="character" w:customStyle="1" w:styleId="UnresolvedMention1">
    <w:name w:val="Unresolved Mention1"/>
    <w:basedOn w:val="DefaultParagraphFont"/>
    <w:uiPriority w:val="99"/>
    <w:semiHidden/>
    <w:unhideWhenUsed/>
    <w:rsid w:val="00096648"/>
    <w:rPr>
      <w:color w:val="605E5C"/>
      <w:shd w:val="clear" w:color="auto" w:fill="E1DFDD"/>
    </w:rPr>
  </w:style>
  <w:style w:type="paragraph" w:styleId="TOC2">
    <w:name w:val="toc 2"/>
    <w:basedOn w:val="Normal"/>
    <w:next w:val="Normal"/>
    <w:autoRedefine/>
    <w:uiPriority w:val="39"/>
    <w:rsid w:val="00096648"/>
    <w:pPr>
      <w:spacing w:after="0" w:line="240" w:lineRule="auto"/>
      <w:ind w:right="360"/>
      <w:jc w:val="center"/>
    </w:pPr>
    <w:rPr>
      <w:rFonts w:ascii="Arial Nova" w:eastAsiaTheme="minorEastAsia" w:hAnsi="Arial Nova"/>
      <w:noProof/>
      <w:color w:val="FFFFFF" w:themeColor="background1"/>
      <w:sz w:val="22"/>
      <w:szCs w:val="22"/>
      <w:lang w:eastAsia="ja-JP"/>
    </w:rPr>
  </w:style>
  <w:style w:type="paragraph" w:styleId="NoSpacing">
    <w:name w:val="No Spacing"/>
    <w:link w:val="NoSpacingChar"/>
    <w:uiPriority w:val="1"/>
    <w:qFormat/>
    <w:rsid w:val="006708C6"/>
    <w:pPr>
      <w:spacing w:after="0" w:line="240" w:lineRule="auto"/>
    </w:pPr>
    <w:rPr>
      <w:rFonts w:eastAsiaTheme="minorEastAsia"/>
      <w:color w:val="auto"/>
      <w:sz w:val="22"/>
      <w:szCs w:val="22"/>
    </w:rPr>
  </w:style>
  <w:style w:type="character" w:customStyle="1" w:styleId="NoSpacingChar">
    <w:name w:val="No Spacing Char"/>
    <w:basedOn w:val="DefaultParagraphFont"/>
    <w:link w:val="NoSpacing"/>
    <w:uiPriority w:val="1"/>
    <w:rsid w:val="006708C6"/>
    <w:rPr>
      <w:rFonts w:eastAsiaTheme="minorEastAsia"/>
      <w:color w:val="auto"/>
      <w:sz w:val="22"/>
      <w:szCs w:val="22"/>
    </w:rPr>
  </w:style>
  <w:style w:type="paragraph" w:styleId="ListParagraph">
    <w:name w:val="List Paragraph"/>
    <w:basedOn w:val="Normal"/>
    <w:uiPriority w:val="34"/>
    <w:unhideWhenUsed/>
    <w:qFormat/>
    <w:rsid w:val="008417B1"/>
    <w:pPr>
      <w:ind w:left="720"/>
      <w:contextualSpacing/>
    </w:pPr>
  </w:style>
  <w:style w:type="paragraph" w:styleId="BalloonText">
    <w:name w:val="Balloon Text"/>
    <w:basedOn w:val="Normal"/>
    <w:link w:val="BalloonTextChar"/>
    <w:uiPriority w:val="99"/>
    <w:semiHidden/>
    <w:unhideWhenUsed/>
    <w:rsid w:val="002538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8B3"/>
    <w:rPr>
      <w:rFonts w:ascii="Segoe UI" w:hAnsi="Segoe UI" w:cs="Segoe UI"/>
      <w:sz w:val="18"/>
      <w:szCs w:val="18"/>
    </w:rPr>
  </w:style>
  <w:style w:type="character" w:customStyle="1" w:styleId="UnresolvedMention2">
    <w:name w:val="Unresolved Mention2"/>
    <w:basedOn w:val="DefaultParagraphFont"/>
    <w:uiPriority w:val="99"/>
    <w:semiHidden/>
    <w:unhideWhenUsed/>
    <w:rsid w:val="00E54E76"/>
    <w:rPr>
      <w:color w:val="605E5C"/>
      <w:shd w:val="clear" w:color="auto" w:fill="E1DFDD"/>
    </w:rPr>
  </w:style>
  <w:style w:type="character" w:customStyle="1" w:styleId="UnresolvedMention3">
    <w:name w:val="Unresolved Mention3"/>
    <w:basedOn w:val="DefaultParagraphFont"/>
    <w:uiPriority w:val="99"/>
    <w:semiHidden/>
    <w:unhideWhenUsed/>
    <w:rsid w:val="00C034B6"/>
    <w:rPr>
      <w:color w:val="605E5C"/>
      <w:shd w:val="clear" w:color="auto" w:fill="E1DFDD"/>
    </w:rPr>
  </w:style>
  <w:style w:type="character" w:styleId="FollowedHyperlink">
    <w:name w:val="FollowedHyperlink"/>
    <w:basedOn w:val="DefaultParagraphFont"/>
    <w:uiPriority w:val="99"/>
    <w:semiHidden/>
    <w:unhideWhenUsed/>
    <w:rsid w:val="000B7989"/>
    <w:rPr>
      <w:color w:val="D89243" w:themeColor="followedHyperlink"/>
      <w:u w:val="single"/>
    </w:rPr>
  </w:style>
  <w:style w:type="character" w:customStyle="1" w:styleId="UnresolvedMention4">
    <w:name w:val="Unresolved Mention4"/>
    <w:basedOn w:val="DefaultParagraphFont"/>
    <w:uiPriority w:val="99"/>
    <w:semiHidden/>
    <w:unhideWhenUsed/>
    <w:rsid w:val="00966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089591">
      <w:bodyDiv w:val="1"/>
      <w:marLeft w:val="0"/>
      <w:marRight w:val="0"/>
      <w:marTop w:val="0"/>
      <w:marBottom w:val="0"/>
      <w:divBdr>
        <w:top w:val="none" w:sz="0" w:space="0" w:color="auto"/>
        <w:left w:val="none" w:sz="0" w:space="0" w:color="auto"/>
        <w:bottom w:val="none" w:sz="0" w:space="0" w:color="auto"/>
        <w:right w:val="none" w:sz="0" w:space="0" w:color="auto"/>
      </w:divBdr>
    </w:div>
    <w:div w:id="1474054771">
      <w:bodyDiv w:val="1"/>
      <w:marLeft w:val="0"/>
      <w:marRight w:val="0"/>
      <w:marTop w:val="0"/>
      <w:marBottom w:val="0"/>
      <w:divBdr>
        <w:top w:val="none" w:sz="0" w:space="0" w:color="auto"/>
        <w:left w:val="none" w:sz="0" w:space="0" w:color="auto"/>
        <w:bottom w:val="none" w:sz="0" w:space="0" w:color="auto"/>
        <w:right w:val="none" w:sz="0" w:space="0" w:color="auto"/>
      </w:divBdr>
      <w:divsChild>
        <w:div w:id="1627662624">
          <w:marLeft w:val="0"/>
          <w:marRight w:val="0"/>
          <w:marTop w:val="0"/>
          <w:marBottom w:val="0"/>
          <w:divBdr>
            <w:top w:val="none" w:sz="0" w:space="0" w:color="auto"/>
            <w:left w:val="none" w:sz="0" w:space="0" w:color="auto"/>
            <w:bottom w:val="none" w:sz="0" w:space="0" w:color="auto"/>
            <w:right w:val="none" w:sz="0" w:space="0" w:color="auto"/>
          </w:divBdr>
        </w:div>
      </w:divsChild>
    </w:div>
    <w:div w:id="1843006832">
      <w:bodyDiv w:val="1"/>
      <w:marLeft w:val="0"/>
      <w:marRight w:val="0"/>
      <w:marTop w:val="0"/>
      <w:marBottom w:val="0"/>
      <w:divBdr>
        <w:top w:val="none" w:sz="0" w:space="0" w:color="auto"/>
        <w:left w:val="none" w:sz="0" w:space="0" w:color="auto"/>
        <w:bottom w:val="none" w:sz="0" w:space="0" w:color="auto"/>
        <w:right w:val="none" w:sz="0" w:space="0" w:color="auto"/>
      </w:divBdr>
      <w:divsChild>
        <w:div w:id="537351748">
          <w:marLeft w:val="0"/>
          <w:marRight w:val="0"/>
          <w:marTop w:val="0"/>
          <w:marBottom w:val="0"/>
          <w:divBdr>
            <w:top w:val="none" w:sz="0" w:space="0" w:color="auto"/>
            <w:left w:val="none" w:sz="0" w:space="0" w:color="auto"/>
            <w:bottom w:val="none" w:sz="0" w:space="0" w:color="auto"/>
            <w:right w:val="none" w:sz="0" w:space="0" w:color="auto"/>
          </w:divBdr>
        </w:div>
        <w:div w:id="317080193">
          <w:marLeft w:val="0"/>
          <w:marRight w:val="0"/>
          <w:marTop w:val="0"/>
          <w:marBottom w:val="0"/>
          <w:divBdr>
            <w:top w:val="none" w:sz="0" w:space="0" w:color="auto"/>
            <w:left w:val="none" w:sz="0" w:space="0" w:color="auto"/>
            <w:bottom w:val="none" w:sz="0" w:space="0" w:color="auto"/>
            <w:right w:val="none" w:sz="0" w:space="0" w:color="auto"/>
          </w:divBdr>
        </w:div>
      </w:divsChild>
    </w:div>
    <w:div w:id="1878271021">
      <w:bodyDiv w:val="1"/>
      <w:marLeft w:val="0"/>
      <w:marRight w:val="0"/>
      <w:marTop w:val="0"/>
      <w:marBottom w:val="0"/>
      <w:divBdr>
        <w:top w:val="none" w:sz="0" w:space="0" w:color="auto"/>
        <w:left w:val="none" w:sz="0" w:space="0" w:color="auto"/>
        <w:bottom w:val="none" w:sz="0" w:space="0" w:color="auto"/>
        <w:right w:val="none" w:sz="0" w:space="0" w:color="auto"/>
      </w:divBdr>
      <w:divsChild>
        <w:div w:id="549224390">
          <w:marLeft w:val="0"/>
          <w:marRight w:val="0"/>
          <w:marTop w:val="0"/>
          <w:marBottom w:val="0"/>
          <w:divBdr>
            <w:top w:val="none" w:sz="0" w:space="0" w:color="auto"/>
            <w:left w:val="none" w:sz="0" w:space="0" w:color="auto"/>
            <w:bottom w:val="none" w:sz="0" w:space="0" w:color="auto"/>
            <w:right w:val="none" w:sz="0" w:space="0" w:color="auto"/>
          </w:divBdr>
        </w:div>
        <w:div w:id="2045597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www.wal-mart.com"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l-mart.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almart.com/lists/find-events-registry?input-last-name=Light-house" TargetMode="External"/><Relationship Id="rId23" Type="http://schemas.openxmlformats.org/officeDocument/2006/relationships/fontTable" Target="fontTable.xml"/><Relationship Id="rId10" Type="http://schemas.openxmlformats.org/officeDocument/2006/relationships/hyperlink" Target="http://www.angelsofthelight.info" TargetMode="External"/><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gram%20Coordinator\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DA000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7AED4-B72D-4058-9150-50343D326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459</TotalTime>
  <Pages>2</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 Coordinator</dc:creator>
  <cp:lastModifiedBy>User</cp:lastModifiedBy>
  <cp:revision>14</cp:revision>
  <cp:lastPrinted>2019-12-19T22:06:00Z</cp:lastPrinted>
  <dcterms:created xsi:type="dcterms:W3CDTF">2019-12-18T19:38:00Z</dcterms:created>
  <dcterms:modified xsi:type="dcterms:W3CDTF">2019-12-20T01:51:00Z</dcterms:modified>
</cp:coreProperties>
</file>