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458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First table is the layout table for the first page, second table is the layout table for the second page"/>
      </w:tblPr>
      <w:tblGrid>
        <w:gridCol w:w="3510"/>
        <w:gridCol w:w="8279"/>
      </w:tblGrid>
      <w:tr w:rsidR="00291478" w:rsidRPr="00291478" w14:paraId="2E43AD42" w14:textId="77777777" w:rsidTr="00BA7E9E">
        <w:trPr>
          <w:trHeight w:val="14670"/>
        </w:trPr>
        <w:tc>
          <w:tcPr>
            <w:tcW w:w="3510" w:type="dxa"/>
            <w:shd w:val="clear" w:color="auto" w:fill="CC894C" w:themeFill="text2"/>
          </w:tcPr>
          <w:tbl>
            <w:tblPr>
              <w:tblStyle w:val="TableGrid"/>
              <w:tblW w:w="35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510"/>
            </w:tblGrid>
            <w:tr w:rsidR="001C4B0D" w:rsidRPr="001C4B0D" w14:paraId="5995E45D" w14:textId="77777777" w:rsidTr="00BA7E9E">
              <w:trPr>
                <w:trHeight w:val="929"/>
              </w:trPr>
              <w:tc>
                <w:tcPr>
                  <w:tcW w:w="3510" w:type="dxa"/>
                  <w:shd w:val="clear" w:color="auto" w:fill="auto"/>
                  <w:tcMar>
                    <w:top w:w="331" w:type="dxa"/>
                    <w:bottom w:w="144" w:type="dxa"/>
                  </w:tcMar>
                </w:tcPr>
                <w:p w14:paraId="010FF080" w14:textId="77777777" w:rsidR="003557B5" w:rsidRPr="004505E1" w:rsidRDefault="004505E1" w:rsidP="00536BB1">
                  <w:pPr>
                    <w:pStyle w:val="Subtitle"/>
                    <w:widowControl w:val="0"/>
                    <w:ind w:left="144"/>
                    <w:rPr>
                      <w:sz w:val="36"/>
                      <w:szCs w:val="36"/>
                    </w:rPr>
                  </w:pPr>
                  <w:r w:rsidRPr="004505E1">
                    <w:rPr>
                      <w:sz w:val="36"/>
                      <w:szCs w:val="36"/>
                    </w:rPr>
                    <w:t>SEPTEMBER 2019</w:t>
                  </w:r>
                </w:p>
                <w:p w14:paraId="5B8A095C" w14:textId="77777777" w:rsidR="007B737B" w:rsidRPr="001C4B0D" w:rsidRDefault="00E2785F" w:rsidP="00536BB1">
                  <w:pPr>
                    <w:pStyle w:val="Subtitle"/>
                    <w:widowControl w:val="0"/>
                    <w:ind w:left="144"/>
                    <w:rPr>
                      <w:b w:val="0"/>
                      <w:sz w:val="40"/>
                      <w:szCs w:val="40"/>
                    </w:rPr>
                  </w:pPr>
                  <w:r w:rsidRPr="00084059">
                    <w:rPr>
                      <w:rFonts w:ascii="Aharoni" w:hAnsi="Aharoni" w:cs="Aharoni" w:hint="cs"/>
                      <w:noProof/>
                      <w:sz w:val="72"/>
                      <w:szCs w:val="72"/>
                      <w:highlight w:val="yellow"/>
                    </w:rPr>
                    <w:drawing>
                      <wp:anchor distT="0" distB="0" distL="114300" distR="114300" simplePos="0" relativeHeight="251848704" behindDoc="0" locked="0" layoutInCell="1" allowOverlap="1" wp14:anchorId="27AD13CB" wp14:editId="64BFCB91">
                        <wp:simplePos x="0" y="0"/>
                        <wp:positionH relativeFrom="column">
                          <wp:posOffset>1318260</wp:posOffset>
                        </wp:positionH>
                        <wp:positionV relativeFrom="paragraph">
                          <wp:posOffset>134620</wp:posOffset>
                        </wp:positionV>
                        <wp:extent cx="835038" cy="817997"/>
                        <wp:effectExtent l="0" t="0" r="0" b="1270"/>
                        <wp:wrapNone/>
                        <wp:docPr id="109" name="Picture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egg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ackgroundRemoval t="5855" b="96253" l="9739" r="89549">
                                              <a14:foregroundMark x1="53919" y1="92037" x2="53919" y2="92037"/>
                                              <a14:foregroundMark x1="57007" y1="96721" x2="57007" y2="96721"/>
                                              <a14:foregroundMark x1="40380" y1="40749" x2="40380" y2="40749"/>
                                              <a14:foregroundMark x1="40855" y1="41686" x2="40855" y2="41686"/>
                                              <a14:foregroundMark x1="41330" y1="40749" x2="41330" y2="40749"/>
                                              <a14:foregroundMark x1="40380" y1="14286" x2="40380" y2="14286"/>
                                              <a14:foregroundMark x1="51306" y1="15222" x2="51306" y2="15222"/>
                                              <a14:foregroundMark x1="40380" y1="40281" x2="40380" y2="40281"/>
                                              <a14:foregroundMark x1="56532" y1="14754" x2="56532" y2="14754"/>
                                              <a14:foregroundMark x1="38717" y1="15222" x2="38717" y2="15222"/>
                                              <a14:foregroundMark x1="54869" y1="16393" x2="81235" y2="9602"/>
                                              <a14:foregroundMark x1="54869" y1="25995" x2="54869" y2="25995"/>
                                              <a14:foregroundMark x1="58432" y1="29040" x2="82898" y2="35363"/>
                                              <a14:foregroundMark x1="34204" y1="28571" x2="11876" y2="37002"/>
                                              <a14:foregroundMark x1="36342" y1="16393" x2="12827" y2="10539"/>
                                              <a14:foregroundMark x1="45131" y1="6323" x2="45131" y2="6323"/>
                                              <a14:foregroundMark x1="46081" y1="7494" x2="46081" y2="7494"/>
                                              <a14:foregroundMark x1="46081" y1="5855" x2="46081" y2="5855"/>
                                              <a14:foregroundMark x1="45606" y1="12646" x2="45606" y2="12646"/>
                                              <a14:foregroundMark x1="46081" y1="12646" x2="46081" y2="12646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390" cy="821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96648" w:rsidRPr="001C4B0D">
                    <w:rPr>
                      <w:sz w:val="40"/>
                      <w:szCs w:val="40"/>
                    </w:rPr>
                    <w:t>Newsletter</w:t>
                  </w:r>
                </w:p>
              </w:tc>
            </w:tr>
            <w:tr w:rsidR="001C4B0D" w:rsidRPr="001C4B0D" w14:paraId="2B4E47BD" w14:textId="77777777" w:rsidTr="00BA7E9E">
              <w:trPr>
                <w:trHeight w:val="3465"/>
              </w:trPr>
              <w:tc>
                <w:tcPr>
                  <w:tcW w:w="3510" w:type="dxa"/>
                  <w:shd w:val="clear" w:color="auto" w:fill="auto"/>
                  <w:tcMar>
                    <w:top w:w="288" w:type="dxa"/>
                  </w:tcMar>
                </w:tcPr>
                <w:p w14:paraId="6666B633" w14:textId="77777777" w:rsidR="007B737B" w:rsidRPr="00F5329A" w:rsidRDefault="00096648" w:rsidP="00536BB1">
                  <w:pPr>
                    <w:pStyle w:val="BlockHeading"/>
                    <w:widowControl w:val="0"/>
                    <w:ind w:left="144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F5329A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>Contact Us</w:t>
                  </w:r>
                </w:p>
                <w:p w14:paraId="0D68AA62" w14:textId="77777777" w:rsidR="00780369" w:rsidRPr="00F5329A" w:rsidRDefault="00096648" w:rsidP="00536BB1">
                  <w:pPr>
                    <w:pStyle w:val="BlockText"/>
                    <w:widowControl w:val="0"/>
                    <w:spacing w:after="0"/>
                    <w:ind w:left="144"/>
                    <w:rPr>
                      <w:rFonts w:cstheme="minorHAnsi"/>
                      <w:b/>
                      <w:bCs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b/>
                      <w:bCs/>
                      <w:color w:val="FFFFFF" w:themeColor="background1"/>
                      <w:sz w:val="22"/>
                      <w:szCs w:val="22"/>
                    </w:rPr>
                    <w:t xml:space="preserve">Mailing Address: </w:t>
                  </w:r>
                </w:p>
                <w:p w14:paraId="035D1BA4" w14:textId="77777777" w:rsidR="007B737B" w:rsidRPr="00F5329A" w:rsidRDefault="00096648" w:rsidP="00536BB1">
                  <w:pPr>
                    <w:pStyle w:val="BlockText"/>
                    <w:widowControl w:val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P.O. Box 16461 Fresno, CA 93755</w:t>
                  </w:r>
                </w:p>
                <w:p w14:paraId="25FA123C" w14:textId="77777777" w:rsidR="00096648" w:rsidRPr="00F5329A" w:rsidRDefault="00096648" w:rsidP="00536BB1">
                  <w:pPr>
                    <w:pStyle w:val="BlockText"/>
                    <w:widowControl w:val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b/>
                      <w:bCs/>
                      <w:color w:val="FFFFFF" w:themeColor="background1"/>
                      <w:sz w:val="22"/>
                      <w:szCs w:val="22"/>
                    </w:rPr>
                    <w:t>Phone:</w:t>
                  </w: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 xml:space="preserve"> (559) 222-4824</w:t>
                  </w:r>
                </w:p>
                <w:p w14:paraId="059A4F5B" w14:textId="77777777" w:rsidR="00FD7A26" w:rsidRPr="00F5329A" w:rsidRDefault="00FD7A26" w:rsidP="00536BB1">
                  <w:pPr>
                    <w:pStyle w:val="BlockText"/>
                    <w:widowControl w:val="0"/>
                    <w:spacing w:after="0"/>
                    <w:ind w:left="144"/>
                    <w:rPr>
                      <w:rFonts w:cstheme="minorHAnsi"/>
                      <w:b/>
                      <w:bCs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b/>
                      <w:bCs/>
                      <w:color w:val="FFFFFF" w:themeColor="background1"/>
                      <w:sz w:val="22"/>
                      <w:szCs w:val="22"/>
                    </w:rPr>
                    <w:t xml:space="preserve">Email: </w:t>
                  </w:r>
                </w:p>
                <w:p w14:paraId="0BE31B72" w14:textId="77777777" w:rsidR="00FD7A26" w:rsidRPr="00F5329A" w:rsidRDefault="00313773" w:rsidP="00536BB1">
                  <w:pPr>
                    <w:pStyle w:val="BlockText"/>
                    <w:widowControl w:val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t</w:t>
                  </w:r>
                  <w:r w:rsidR="00FD7A26"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helight</w:t>
                  </w: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-</w:t>
                  </w:r>
                  <w:r w:rsidR="00FD7A26"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house@sbcglobal.net</w:t>
                  </w:r>
                </w:p>
                <w:p w14:paraId="22A09F89" w14:textId="77777777" w:rsidR="00096648" w:rsidRPr="00F5329A" w:rsidRDefault="00096648" w:rsidP="00536BB1">
                  <w:pPr>
                    <w:pStyle w:val="BlockText"/>
                    <w:widowControl w:val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b/>
                      <w:bCs/>
                      <w:color w:val="FFFFFF" w:themeColor="background1"/>
                      <w:sz w:val="22"/>
                      <w:szCs w:val="22"/>
                    </w:rPr>
                    <w:t>Web</w:t>
                  </w: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 xml:space="preserve">: </w:t>
                  </w:r>
                  <w:r w:rsidR="003557B5"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www.lhrecovery.org</w:t>
                  </w:r>
                </w:p>
                <w:p w14:paraId="07150A50" w14:textId="77777777" w:rsidR="00FD7A26" w:rsidRPr="00F5329A" w:rsidRDefault="00096648" w:rsidP="00536BB1">
                  <w:pPr>
                    <w:pStyle w:val="BlockText"/>
                    <w:widowControl w:val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b/>
                      <w:bCs/>
                      <w:color w:val="FFFFFF" w:themeColor="background1"/>
                      <w:sz w:val="22"/>
                      <w:szCs w:val="22"/>
                    </w:rPr>
                    <w:t>Podcast:</w:t>
                  </w: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hyperlink r:id="rId10" w:history="1">
                    <w:r w:rsidR="00FD7A26" w:rsidRPr="00F5329A">
                      <w:rPr>
                        <w:rStyle w:val="Hyperlink"/>
                        <w:rFonts w:cstheme="minorHAnsi"/>
                        <w:color w:val="FFFFFF" w:themeColor="background1"/>
                        <w:sz w:val="22"/>
                        <w:szCs w:val="22"/>
                        <w:u w:val="none"/>
                      </w:rPr>
                      <w:t>www.angelsofthelight.info</w:t>
                    </w:r>
                  </w:hyperlink>
                </w:p>
                <w:p w14:paraId="4D3953BD" w14:textId="77777777" w:rsidR="00047224" w:rsidRPr="00F5329A" w:rsidRDefault="00047224" w:rsidP="00536BB1">
                  <w:pPr>
                    <w:pStyle w:val="BlockText"/>
                    <w:widowControl w:val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</w:p>
              </w:tc>
            </w:tr>
            <w:tr w:rsidR="001C4B0D" w:rsidRPr="001C4B0D" w14:paraId="7339C08B" w14:textId="77777777" w:rsidTr="00BA7E9E">
              <w:trPr>
                <w:trHeight w:val="7974"/>
              </w:trPr>
              <w:tc>
                <w:tcPr>
                  <w:tcW w:w="3510" w:type="dxa"/>
                  <w:shd w:val="clear" w:color="auto" w:fill="auto"/>
                  <w:tcMar>
                    <w:top w:w="288" w:type="dxa"/>
                  </w:tcMar>
                </w:tcPr>
                <w:p w14:paraId="7522DB79" w14:textId="77777777" w:rsidR="00FD7A26" w:rsidRPr="00F5329A" w:rsidRDefault="00FD7A26" w:rsidP="00536BB1">
                  <w:pPr>
                    <w:pStyle w:val="BlockHeading"/>
                    <w:widowControl w:val="0"/>
                    <w:ind w:left="144"/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</w:pPr>
                  <w:r w:rsidRPr="00F5329A">
                    <w:rPr>
                      <w:rFonts w:asciiTheme="minorHAnsi" w:hAnsiTheme="minorHAnsi" w:cstheme="minorHAnsi"/>
                      <w:sz w:val="22"/>
                      <w:szCs w:val="22"/>
                      <w:u w:val="single"/>
                    </w:rPr>
                    <w:t>Board of Directors</w:t>
                  </w:r>
                </w:p>
                <w:p w14:paraId="554AAB8A" w14:textId="77777777" w:rsidR="00FD7A26" w:rsidRPr="00F5329A" w:rsidRDefault="00FD7A26" w:rsidP="00536BB1">
                  <w:pPr>
                    <w:pStyle w:val="BlockText"/>
                    <w:widowControl w:val="0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Larry Arce, Chairman</w:t>
                  </w:r>
                </w:p>
                <w:p w14:paraId="2CA3AD44" w14:textId="77777777" w:rsidR="00A96770" w:rsidRPr="00F5329A" w:rsidRDefault="00A96770" w:rsidP="00A96770">
                  <w:pPr>
                    <w:pStyle w:val="BlockText"/>
                    <w:widowControl w:val="0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Martha Kistler, Vice Chair</w:t>
                  </w:r>
                </w:p>
                <w:p w14:paraId="1E3AE545" w14:textId="77777777" w:rsidR="00FD7A26" w:rsidRPr="00F5329A" w:rsidRDefault="00FD7A26" w:rsidP="00536BB1">
                  <w:pPr>
                    <w:pStyle w:val="BlockText"/>
                    <w:widowControl w:val="0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Trish Pinedo, Secretary</w:t>
                  </w:r>
                </w:p>
                <w:p w14:paraId="547A3A31" w14:textId="77777777" w:rsidR="00FD7A26" w:rsidRPr="00F5329A" w:rsidRDefault="00FD7A26" w:rsidP="00536BB1">
                  <w:pPr>
                    <w:pStyle w:val="BlockText"/>
                    <w:widowControl w:val="0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Rebecca Nunes, Treasurer</w:t>
                  </w:r>
                </w:p>
                <w:p w14:paraId="7017577E" w14:textId="77777777" w:rsidR="00FD7A26" w:rsidRPr="00F5329A" w:rsidRDefault="00FD7A26" w:rsidP="00536BB1">
                  <w:pPr>
                    <w:pStyle w:val="BlockText"/>
                    <w:widowControl w:val="0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Sandra Holland, Director</w:t>
                  </w:r>
                </w:p>
                <w:p w14:paraId="4A8479FA" w14:textId="77777777" w:rsidR="00FD7A26" w:rsidRPr="00F5329A" w:rsidRDefault="00FD7A26" w:rsidP="00536BB1">
                  <w:pPr>
                    <w:pStyle w:val="BlockText"/>
                    <w:widowControl w:val="0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Tracy DeJong, Director</w:t>
                  </w:r>
                </w:p>
                <w:p w14:paraId="574859BD" w14:textId="77777777" w:rsidR="00F31568" w:rsidRPr="00F5329A" w:rsidRDefault="00FD7A26" w:rsidP="00F114F0">
                  <w:pPr>
                    <w:pStyle w:val="BlockHeading"/>
                    <w:widowControl w:val="0"/>
                    <w:spacing w:after="0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F5329A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Ron Killian, Director</w:t>
                  </w:r>
                  <w:r w:rsidR="009B7FA4" w:rsidRPr="00F5329A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 xml:space="preserve">        </w:t>
                  </w:r>
                </w:p>
                <w:p w14:paraId="0DA79369" w14:textId="17C68E5A" w:rsidR="00FD7A26" w:rsidRDefault="009B7FA4" w:rsidP="00F114F0">
                  <w:pPr>
                    <w:pStyle w:val="BlockHeading"/>
                    <w:widowControl w:val="0"/>
                    <w:spacing w:after="0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F5329A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Tricia Miller, Director</w:t>
                  </w:r>
                </w:p>
                <w:p w14:paraId="374FD409" w14:textId="788CE004" w:rsidR="00B2150D" w:rsidRPr="00F5329A" w:rsidRDefault="00B2150D" w:rsidP="00F114F0">
                  <w:pPr>
                    <w:pStyle w:val="BlockHeading"/>
                    <w:widowControl w:val="0"/>
                    <w:spacing w:after="0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  <w:t>Edmund Gil, Director</w:t>
                  </w:r>
                </w:p>
                <w:p w14:paraId="70CEDE43" w14:textId="77777777" w:rsidR="00F114F0" w:rsidRPr="00F5329A" w:rsidRDefault="00F114F0" w:rsidP="00F114F0">
                  <w:pPr>
                    <w:pStyle w:val="BlockHeading"/>
                    <w:widowControl w:val="0"/>
                    <w:spacing w:after="0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</w:p>
                <w:p w14:paraId="4B31963E" w14:textId="77777777" w:rsidR="00E42FD7" w:rsidRPr="00F5329A" w:rsidRDefault="00E42FD7" w:rsidP="00536BB1">
                  <w:pPr>
                    <w:pStyle w:val="Subtitle"/>
                    <w:spacing w:after="0"/>
                    <w:ind w:left="144"/>
                    <w:rPr>
                      <w:rFonts w:asciiTheme="minorHAnsi" w:hAnsiTheme="minorHAnsi" w:cstheme="minorHAnsi"/>
                      <w:sz w:val="22"/>
                      <w:u w:val="single"/>
                    </w:rPr>
                  </w:pPr>
                  <w:r w:rsidRPr="00F5329A">
                    <w:rPr>
                      <w:rFonts w:asciiTheme="minorHAnsi" w:hAnsiTheme="minorHAnsi" w:cstheme="minorHAnsi"/>
                      <w:sz w:val="22"/>
                      <w:u w:val="single"/>
                    </w:rPr>
                    <w:t>Donations</w:t>
                  </w:r>
                </w:p>
                <w:p w14:paraId="485DA390" w14:textId="77777777" w:rsidR="00E42FD7" w:rsidRPr="00F5329A" w:rsidRDefault="00E42FD7" w:rsidP="00536BB1">
                  <w:pPr>
                    <w:pStyle w:val="BlockText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  <w:t xml:space="preserve">WE’VE MADE GIVING EASY! </w:t>
                  </w:r>
                </w:p>
                <w:p w14:paraId="4B589963" w14:textId="77777777" w:rsidR="00E42FD7" w:rsidRPr="00F5329A" w:rsidRDefault="00E42FD7" w:rsidP="00536BB1">
                  <w:pPr>
                    <w:pStyle w:val="BlockText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  <w:t>Either; log on to:</w:t>
                  </w:r>
                </w:p>
                <w:p w14:paraId="21014F25" w14:textId="77777777" w:rsidR="00E42FD7" w:rsidRPr="00F5329A" w:rsidRDefault="00422732" w:rsidP="00536BB1">
                  <w:pPr>
                    <w:pStyle w:val="BlockText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</w:pPr>
                  <w:hyperlink r:id="rId11" w:history="1">
                    <w:r w:rsidR="00536BB1" w:rsidRPr="00F5329A">
                      <w:rPr>
                        <w:rStyle w:val="Hyperlink"/>
                        <w:rFonts w:cstheme="minorHAnsi"/>
                        <w:color w:val="FFFFFF" w:themeColor="background1"/>
                        <w:sz w:val="22"/>
                        <w:szCs w:val="22"/>
                        <w:u w:val="none"/>
                        <w:lang w:eastAsia="ja-JP"/>
                      </w:rPr>
                      <w:t>https://thelight-house.churchcenter.com/giving</w:t>
                    </w:r>
                  </w:hyperlink>
                </w:p>
                <w:p w14:paraId="4A4612A9" w14:textId="77777777" w:rsidR="00E42FD7" w:rsidRPr="00F5329A" w:rsidRDefault="00E42FD7" w:rsidP="00536BB1">
                  <w:pPr>
                    <w:pStyle w:val="BlockText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  <w:t>to give your one time or re-occurring contributions.</w:t>
                  </w:r>
                </w:p>
                <w:p w14:paraId="7D46BD86" w14:textId="77777777" w:rsidR="001C645F" w:rsidRPr="00F5329A" w:rsidRDefault="00E42FD7" w:rsidP="00DD209C">
                  <w:pPr>
                    <w:pStyle w:val="BlockText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  <w:lang w:eastAsia="ja-JP"/>
                    </w:rPr>
                    <w:t>OR</w:t>
                  </w:r>
                </w:p>
                <w:p w14:paraId="1DE1BF9C" w14:textId="77777777" w:rsidR="00047224" w:rsidRPr="00F5329A" w:rsidRDefault="00E42FD7" w:rsidP="00536BB1">
                  <w:pPr>
                    <w:pStyle w:val="BlockHeading"/>
                    <w:widowControl w:val="0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  <w:r w:rsidRPr="00F5329A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lang w:eastAsia="ja-JP"/>
                    </w:rPr>
                    <w:t xml:space="preserve">Use the Google Pay app </w:t>
                  </w:r>
                  <w:r w:rsidR="001C645F" w:rsidRPr="00F5329A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lang w:eastAsia="ja-JP"/>
                    </w:rPr>
                    <w:t>to give your gift. Just enter our email</w:t>
                  </w:r>
                  <w:r w:rsidRPr="00F5329A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lang w:eastAsia="ja-JP"/>
                    </w:rPr>
                    <w:t xml:space="preserve"> address </w:t>
                  </w:r>
                  <w:r w:rsidR="001C645F" w:rsidRPr="00F5329A"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  <w:lang w:eastAsia="ja-JP"/>
                    </w:rPr>
                    <w:t>and your gift will immediately transfer into our account with NO FEES.</w:t>
                  </w:r>
                </w:p>
                <w:p w14:paraId="788075F2" w14:textId="77777777" w:rsidR="00047224" w:rsidRPr="00F5329A" w:rsidRDefault="00047224" w:rsidP="00536BB1">
                  <w:pPr>
                    <w:pStyle w:val="BlockHeading"/>
                    <w:widowControl w:val="0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  <w:szCs w:val="22"/>
                    </w:rPr>
                  </w:pPr>
                </w:p>
              </w:tc>
            </w:tr>
          </w:tbl>
          <w:p w14:paraId="099C899D" w14:textId="79A5015E" w:rsidR="007B737B" w:rsidRPr="001C4B0D" w:rsidRDefault="00BA7E9E" w:rsidP="00803C8D">
            <w:pPr>
              <w:rPr>
                <w:color w:val="FFFFFF" w:themeColor="background1"/>
              </w:rPr>
            </w:pPr>
            <w:r w:rsidRPr="001C4B0D">
              <w:rPr>
                <w:noProof/>
                <w:sz w:val="64"/>
                <w:szCs w:val="64"/>
                <w:bdr w:val="single" w:sz="4" w:space="0" w:color="auto"/>
              </w:rPr>
              <w:drawing>
                <wp:anchor distT="0" distB="0" distL="114300" distR="114300" simplePos="0" relativeHeight="251970560" behindDoc="0" locked="0" layoutInCell="1" allowOverlap="1" wp14:anchorId="7EFEDF70" wp14:editId="326F0D70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42545</wp:posOffset>
                  </wp:positionV>
                  <wp:extent cx="1577340" cy="502265"/>
                  <wp:effectExtent l="0" t="0" r="381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50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79" w:type="dxa"/>
            <w:tcMar>
              <w:left w:w="677" w:type="dxa"/>
            </w:tcMar>
          </w:tcPr>
          <w:p w14:paraId="5557FBEA" w14:textId="77777777" w:rsidR="0049245E" w:rsidRPr="00084059" w:rsidRDefault="00F33850" w:rsidP="002E1AA0">
            <w:pPr>
              <w:pStyle w:val="Title"/>
              <w:jc w:val="both"/>
              <w:outlineLvl w:val="0"/>
              <w:rPr>
                <w:color w:val="FFFFFF" w:themeColor="background1"/>
                <w:sz w:val="10"/>
                <w:szCs w:val="10"/>
                <w:highlight w:val="yellow"/>
              </w:rPr>
            </w:pPr>
            <w:r w:rsidRPr="00084059">
              <w:rPr>
                <w:rFonts w:ascii="Script MT Bold" w:hAnsi="Script MT Bold"/>
                <w:noProof/>
                <w:color w:val="FFFFFF" w:themeColor="background1"/>
                <w:sz w:val="40"/>
                <w:szCs w:val="4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22FC29B" wp14:editId="2DDCAC90">
                      <wp:simplePos x="0" y="0"/>
                      <wp:positionH relativeFrom="column">
                        <wp:posOffset>-372744</wp:posOffset>
                      </wp:positionH>
                      <wp:positionV relativeFrom="paragraph">
                        <wp:posOffset>-247650</wp:posOffset>
                      </wp:positionV>
                      <wp:extent cx="4305300" cy="5334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053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718BCB" w14:textId="77777777" w:rsidR="002E1AA0" w:rsidRPr="00B2150D" w:rsidRDefault="002E1AA0" w:rsidP="000148BA">
                                  <w:pPr>
                                    <w:pStyle w:val="Quote"/>
                                    <w:pBdr>
                                      <w:top w:val="none" w:sz="0" w:space="0" w:color="auto"/>
                                      <w:bottom w:val="none" w:sz="0" w:space="0" w:color="auto"/>
                                    </w:pBdr>
                                    <w:spacing w:line="240" w:lineRule="auto"/>
                                    <w:jc w:val="both"/>
                                    <w:rPr>
                                      <w:rFonts w:ascii="Britannic Bold" w:hAnsi="Britannic Bold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B2150D">
                                    <w:rPr>
                                      <w:rFonts w:ascii="Britannic Bold" w:hAnsi="Britannic Bold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>The Light-House Recovery Program</w:t>
                                  </w:r>
                                  <w:r w:rsidR="008E6312" w:rsidRPr="00B2150D">
                                    <w:rPr>
                                      <w:rFonts w:ascii="Britannic Bold" w:hAnsi="Britannic Bold"/>
                                      <w:b/>
                                      <w:color w:val="auto"/>
                                      <w:sz w:val="36"/>
                                      <w:szCs w:val="36"/>
                                    </w:rPr>
                                    <w:t>, Inc.</w:t>
                                  </w:r>
                                </w:p>
                                <w:p w14:paraId="320CACC2" w14:textId="77777777" w:rsidR="002E1AA0" w:rsidRDefault="002E1AA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2FC2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-29.35pt;margin-top:-19.5pt;width:339pt;height:4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" filled="f" stroked="f" strokeweight=".5pt">
                      <v:textbox>
                        <w:txbxContent>
                          <w:p w14:paraId="2F718BCB" w14:textId="77777777" w:rsidR="002E1AA0" w:rsidRPr="00B2150D" w:rsidRDefault="002E1AA0" w:rsidP="000148BA">
                            <w:pPr>
                              <w:pStyle w:val="Quote"/>
                              <w:pBdr>
                                <w:top w:val="none" w:sz="0" w:space="0" w:color="auto"/>
                                <w:bottom w:val="none" w:sz="0" w:space="0" w:color="auto"/>
                              </w:pBdr>
                              <w:spacing w:line="240" w:lineRule="auto"/>
                              <w:jc w:val="both"/>
                              <w:rPr>
                                <w:rFonts w:ascii="Britannic Bold" w:hAnsi="Britannic Bold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B2150D">
                              <w:rPr>
                                <w:rFonts w:ascii="Britannic Bold" w:hAnsi="Britannic Bold"/>
                                <w:b/>
                                <w:color w:val="auto"/>
                                <w:sz w:val="36"/>
                                <w:szCs w:val="36"/>
                              </w:rPr>
                              <w:t>The Light-House Recovery Program</w:t>
                            </w:r>
                            <w:r w:rsidR="008E6312" w:rsidRPr="00B2150D">
                              <w:rPr>
                                <w:rFonts w:ascii="Britannic Bold" w:hAnsi="Britannic Bold"/>
                                <w:b/>
                                <w:color w:val="auto"/>
                                <w:sz w:val="36"/>
                                <w:szCs w:val="36"/>
                              </w:rPr>
                              <w:t>, Inc.</w:t>
                            </w:r>
                          </w:p>
                          <w:p w14:paraId="320CACC2" w14:textId="77777777" w:rsidR="002E1AA0" w:rsidRDefault="002E1AA0"/>
                        </w:txbxContent>
                      </v:textbox>
                    </v:shape>
                  </w:pict>
                </mc:Fallback>
              </mc:AlternateContent>
            </w:r>
          </w:p>
          <w:p w14:paraId="2B681C79" w14:textId="77777777" w:rsidR="002E1AA0" w:rsidRPr="00084059" w:rsidRDefault="002E1AA0" w:rsidP="002E1AA0">
            <w:pPr>
              <w:pStyle w:val="Title"/>
              <w:jc w:val="both"/>
              <w:outlineLvl w:val="0"/>
              <w:rPr>
                <w:color w:val="FFFFFF" w:themeColor="background1"/>
                <w:sz w:val="10"/>
                <w:szCs w:val="10"/>
                <w:highlight w:val="yellow"/>
              </w:rPr>
            </w:pPr>
          </w:p>
          <w:p w14:paraId="541906FA" w14:textId="52729D44" w:rsidR="002E1AA0" w:rsidRPr="00084059" w:rsidRDefault="002E1AA0" w:rsidP="002E1AA0">
            <w:pPr>
              <w:pStyle w:val="Title"/>
              <w:jc w:val="both"/>
              <w:outlineLvl w:val="0"/>
              <w:rPr>
                <w:color w:val="FFFFFF" w:themeColor="background1"/>
                <w:sz w:val="10"/>
                <w:szCs w:val="10"/>
                <w:highlight w:val="yellow"/>
              </w:rPr>
            </w:pPr>
          </w:p>
          <w:p w14:paraId="5F2D876D" w14:textId="12080E4D" w:rsidR="002E1AA0" w:rsidRPr="00084059" w:rsidRDefault="00F66926" w:rsidP="002E1AA0">
            <w:pPr>
              <w:pStyle w:val="Title"/>
              <w:jc w:val="both"/>
              <w:outlineLvl w:val="0"/>
              <w:rPr>
                <w:color w:val="FFFFFF" w:themeColor="background1"/>
                <w:sz w:val="10"/>
                <w:szCs w:val="10"/>
                <w:highlight w:val="yellow"/>
              </w:rPr>
            </w:pPr>
            <w:r w:rsidRPr="00084059">
              <w:rPr>
                <w:rFonts w:ascii="Aharoni" w:hAnsi="Aharoni" w:cs="Aharoni" w:hint="cs"/>
                <w:noProof/>
                <w:color w:val="FFFFFF" w:themeColor="background1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167260EC" wp14:editId="190D8FAB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3810</wp:posOffset>
                      </wp:positionV>
                      <wp:extent cx="5280660" cy="315595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80660" cy="3155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701B6B" w14:textId="77777777" w:rsidR="007F6F00" w:rsidRPr="00E2785F" w:rsidRDefault="007F6F00" w:rsidP="002E1AA0">
                                  <w:pPr>
                                    <w:pStyle w:val="Title"/>
                                    <w:rPr>
                                      <w:rFonts w:ascii="Times New Roman" w:hAnsi="Times New Roman" w:cs="Times New Roman"/>
                                      <w:i/>
                                      <w:color w:val="990033"/>
                                      <w:sz w:val="18"/>
                                      <w:szCs w:val="20"/>
                                    </w:rPr>
                                  </w:pPr>
                                  <w:r w:rsidRPr="00E2785F">
                                    <w:rPr>
                                      <w:rFonts w:ascii="Times New Roman" w:hAnsi="Times New Roman" w:cs="Times New Roman"/>
                                      <w:i/>
                                      <w:color w:val="990033"/>
                                      <w:sz w:val="18"/>
                                      <w:szCs w:val="20"/>
                                    </w:rPr>
                                    <w:t>WHILE I AM IN THE WORLD, I AM THE LIGHT OF THE WORLD. -JOHN 9:5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260EC" id="Text Box 31" o:spid="_x0000_s1027" type="#_x0000_t202" style="position:absolute;left:0;text-align:left;margin-left:33.1pt;margin-top:.3pt;width:415.8pt;height:24.8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" filled="f" stroked="f" strokeweight=".5pt">
                      <v:textbox>
                        <w:txbxContent>
                          <w:p w14:paraId="2D701B6B" w14:textId="77777777" w:rsidR="007F6F00" w:rsidRPr="00E2785F" w:rsidRDefault="007F6F00" w:rsidP="002E1AA0">
                            <w:pPr>
                              <w:pStyle w:val="Title"/>
                              <w:rPr>
                                <w:rFonts w:ascii="Times New Roman" w:hAnsi="Times New Roman" w:cs="Times New Roman"/>
                                <w:i/>
                                <w:color w:val="990033"/>
                                <w:sz w:val="18"/>
                                <w:szCs w:val="20"/>
                              </w:rPr>
                            </w:pPr>
                            <w:r w:rsidRPr="00E2785F">
                              <w:rPr>
                                <w:rFonts w:ascii="Times New Roman" w:hAnsi="Times New Roman" w:cs="Times New Roman"/>
                                <w:i/>
                                <w:color w:val="990033"/>
                                <w:sz w:val="18"/>
                                <w:szCs w:val="20"/>
                              </w:rPr>
                              <w:t>WHILE I AM IN THE WORLD, I AM THE LIGHT OF THE WORLD. -JOHN 9:5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0B13BEF" w14:textId="4F97DEA0" w:rsidR="002E1AA0" w:rsidRPr="00084059" w:rsidRDefault="00F66926" w:rsidP="002E1AA0">
            <w:pPr>
              <w:pStyle w:val="Title"/>
              <w:jc w:val="both"/>
              <w:outlineLvl w:val="0"/>
              <w:rPr>
                <w:color w:val="FFFFFF" w:themeColor="background1"/>
                <w:sz w:val="10"/>
                <w:szCs w:val="10"/>
                <w:highlight w:val="yellow"/>
              </w:rPr>
            </w:pPr>
            <w:r>
              <w:rPr>
                <w:noProof/>
                <w:color w:val="FFFFFF" w:themeColor="background1"/>
                <w:sz w:val="20"/>
              </w:rPr>
              <w:drawing>
                <wp:anchor distT="0" distB="0" distL="114300" distR="114300" simplePos="0" relativeHeight="251632640" behindDoc="0" locked="0" layoutInCell="1" allowOverlap="1" wp14:anchorId="70D6BFB8" wp14:editId="581F375D">
                  <wp:simplePos x="0" y="0"/>
                  <wp:positionH relativeFrom="column">
                    <wp:posOffset>-382270</wp:posOffset>
                  </wp:positionH>
                  <wp:positionV relativeFrom="paragraph">
                    <wp:posOffset>143510</wp:posOffset>
                  </wp:positionV>
                  <wp:extent cx="2712720" cy="34956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sa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7" t="5240" b="3293"/>
                          <a:stretch/>
                        </pic:blipFill>
                        <pic:spPr bwMode="auto">
                          <a:xfrm>
                            <a:off x="0" y="0"/>
                            <a:ext cx="2712720" cy="3495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5529C6" w14:textId="313EDB5D" w:rsidR="002E1AA0" w:rsidRPr="00084059" w:rsidRDefault="00F67209" w:rsidP="002E1AA0">
            <w:pPr>
              <w:pStyle w:val="Title"/>
              <w:jc w:val="both"/>
              <w:outlineLvl w:val="0"/>
              <w:rPr>
                <w:color w:val="FFFFFF" w:themeColor="background1"/>
                <w:sz w:val="10"/>
                <w:szCs w:val="10"/>
                <w:highlight w:val="yellow"/>
              </w:rPr>
            </w:pPr>
            <w:r w:rsidRPr="00084059">
              <w:rPr>
                <w:noProof/>
                <w:color w:val="FFFFFF" w:themeColor="background1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5311247F" wp14:editId="424BF1DF">
                      <wp:simplePos x="0" y="0"/>
                      <wp:positionH relativeFrom="column">
                        <wp:posOffset>2360930</wp:posOffset>
                      </wp:positionH>
                      <wp:positionV relativeFrom="paragraph">
                        <wp:posOffset>69850</wp:posOffset>
                      </wp:positionV>
                      <wp:extent cx="2442210" cy="3486150"/>
                      <wp:effectExtent l="0" t="0" r="15240" b="1905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2210" cy="3486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2"/>
                                </a:solidFill>
                              </a:ln>
                            </wps:spPr>
                            <wps:txbx>
                              <w:txbxContent>
                                <w:p w14:paraId="792DCA29" w14:textId="48F7D74C" w:rsidR="008E21AF" w:rsidRPr="00133259" w:rsidRDefault="009C5A2F" w:rsidP="00F66926">
                                  <w:pPr>
                                    <w:spacing w:line="240" w:lineRule="auto"/>
                                    <w:jc w:val="both"/>
                                    <w:rPr>
                                      <w:rFonts w:ascii="Arial" w:hAnsi="Arial" w:cs="Arial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First impressions are important. Having Elsa greet each new lady </w:t>
                                  </w:r>
                                  <w:r w:rsidR="00B23679" w:rsidRPr="005D150A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as 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she</w:t>
                                  </w:r>
                                  <w:r w:rsidR="00B23679" w:rsidRPr="005D150A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embark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on a</w:t>
                                  </w:r>
                                  <w:r w:rsidR="00B23679" w:rsidRPr="005D150A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9901F0" w:rsidRPr="005D150A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new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path 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helps to ease </w:t>
                                  </w:r>
                                  <w:r w:rsidR="00B2150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her 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anxiety of the unknown. Having once been there herself, </w:t>
                                  </w:r>
                                  <w:r w:rsidR="00B2150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Elsa 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greet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them with compassion and encouragement. </w:t>
                                  </w:r>
                                  <w:r w:rsidR="00B2150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She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shares how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God helped her, gave her a choice and she chose life. Today </w:t>
                                  </w:r>
                                  <w:r w:rsidR="00B2150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Elsa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spends that new life serving</w:t>
                                  </w:r>
                                  <w:r w:rsidR="009901F0" w:rsidRPr="005D150A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!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As assistant to our Director, she serves in every area of the ministry</w:t>
                                  </w:r>
                                  <w:r w:rsidR="00B2150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whenever and wherever needed. She truly has a servant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’</w:t>
                                  </w:r>
                                  <w:r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s heart and matched 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with her many</w:t>
                                  </w:r>
                                  <w:r w:rsidR="00B403F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talents</w:t>
                                  </w:r>
                                  <w:r w:rsidR="00B2150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is an asset to the operations of the entire ministry. </w:t>
                                  </w:r>
                                  <w:r w:rsidR="00B403F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We’re not only proud of how she continues to walk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in the call God’s placed on her life</w:t>
                                  </w:r>
                                  <w:r w:rsidR="00B403F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2150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we’re priviledged to watch her grow and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thankful</w:t>
                                  </w:r>
                                  <w:r w:rsidR="00B403FD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He put her on our team!</w:t>
                                  </w:r>
                                  <w:r w:rsidR="00F66926">
                                    <w:rPr>
                                      <w:rFonts w:ascii="Calibri" w:hAnsi="Calibri" w:cs="Calibri"/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1247F" id="Text Box 1" o:spid="_x0000_s1028" type="#_x0000_t202" style="position:absolute;left:0;text-align:left;margin-left:185.9pt;margin-top:5.5pt;width:192.3pt;height:274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" filled="f" strokecolor="#cc894c [3215]" strokeweight=".5pt">
                      <v:textbox>
                        <w:txbxContent>
                          <w:p w14:paraId="792DCA29" w14:textId="48F7D74C" w:rsidR="008E21AF" w:rsidRPr="00133259" w:rsidRDefault="009C5A2F" w:rsidP="00F66926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First impressions are important. Having Elsa greet each new lady </w:t>
                            </w:r>
                            <w:r w:rsidR="00B23679" w:rsidRPr="005D150A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as 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she</w:t>
                            </w:r>
                            <w:r w:rsidR="00B23679" w:rsidRPr="005D150A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embark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on a</w:t>
                            </w:r>
                            <w:r w:rsidR="00B23679" w:rsidRPr="005D150A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01F0" w:rsidRPr="005D150A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new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path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helps to ease </w:t>
                            </w:r>
                            <w:r w:rsidR="00B2150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her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anxiety of the unknown. Having once been there herself, </w:t>
                            </w:r>
                            <w:r w:rsidR="00B2150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Elsa 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greet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them with compassion and encouragement. </w:t>
                            </w:r>
                            <w:r w:rsidR="00B2150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She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shares how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God helped her, gave her a choice and she chose life. Today </w:t>
                            </w:r>
                            <w:r w:rsidR="00B2150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Elsa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spends that new life serving</w:t>
                            </w:r>
                            <w:r w:rsidR="009901F0" w:rsidRPr="005D150A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!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As assistant to our Director, she serves in every area of the ministry</w:t>
                            </w:r>
                            <w:r w:rsidR="00B2150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;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whenever and wherever needed. She truly has a servant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s heart and matched 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with her many</w:t>
                            </w:r>
                            <w:r w:rsidR="00B403F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talents</w:t>
                            </w:r>
                            <w:r w:rsidR="00B2150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is an asset to the operations of the entire ministry. </w:t>
                            </w:r>
                            <w:r w:rsidR="00B403F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We’re not only proud of how she continues to walk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in the call God’s placed on her life</w:t>
                            </w:r>
                            <w:r w:rsidR="00B403F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2150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we’re priviledged to watch her grow and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thankful</w:t>
                            </w:r>
                            <w:r w:rsidR="00B403FD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He put her on our team!</w:t>
                            </w:r>
                            <w:r w:rsidR="00F66926">
                              <w:rPr>
                                <w:rFonts w:ascii="Calibri" w:hAnsi="Calibri" w:cs="Calibri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3064C7" w14:textId="57E96E71" w:rsidR="00C26CDF" w:rsidRPr="00084059" w:rsidRDefault="00C26CDF" w:rsidP="00502487">
            <w:pPr>
              <w:spacing w:after="160"/>
              <w:rPr>
                <w:noProof/>
                <w:color w:val="FFFFFF" w:themeColor="background1"/>
                <w:sz w:val="20"/>
                <w:highlight w:val="yellow"/>
              </w:rPr>
            </w:pPr>
          </w:p>
          <w:p w14:paraId="2B96E396" w14:textId="77777777" w:rsidR="0081375A" w:rsidRPr="00084059" w:rsidRDefault="0081375A" w:rsidP="00502487">
            <w:pPr>
              <w:spacing w:after="160"/>
              <w:rPr>
                <w:noProof/>
                <w:color w:val="FFFFFF" w:themeColor="background1"/>
                <w:sz w:val="20"/>
                <w:highlight w:val="yellow"/>
              </w:rPr>
            </w:pPr>
          </w:p>
          <w:p w14:paraId="56A5BB4C" w14:textId="77777777" w:rsidR="004F04F9" w:rsidRPr="00084059" w:rsidRDefault="004F04F9" w:rsidP="00502487">
            <w:pPr>
              <w:spacing w:after="160"/>
              <w:rPr>
                <w:noProof/>
                <w:color w:val="FFFFFF" w:themeColor="background1"/>
                <w:szCs w:val="24"/>
                <w:highlight w:val="yellow"/>
              </w:rPr>
            </w:pPr>
          </w:p>
          <w:p w14:paraId="2F0F293A" w14:textId="77777777" w:rsidR="0037472F" w:rsidRPr="00084059" w:rsidRDefault="0037472F" w:rsidP="00502487">
            <w:pPr>
              <w:spacing w:after="160"/>
              <w:rPr>
                <w:rFonts w:asciiTheme="majorHAnsi" w:hAnsiTheme="majorHAnsi"/>
                <w:noProof/>
                <w:color w:val="FFFFFF" w:themeColor="background1"/>
                <w:highlight w:val="yellow"/>
              </w:rPr>
            </w:pPr>
          </w:p>
          <w:p w14:paraId="73AD6F02" w14:textId="77777777" w:rsidR="00BA7E9E" w:rsidRDefault="00BA7E9E" w:rsidP="00502487">
            <w:pPr>
              <w:spacing w:after="160"/>
              <w:rPr>
                <w:noProof/>
                <w:color w:val="FFFFFF" w:themeColor="background1"/>
                <w:highlight w:val="yellow"/>
              </w:rPr>
            </w:pPr>
          </w:p>
          <w:p w14:paraId="5F8890DE" w14:textId="77777777" w:rsidR="0037472F" w:rsidRPr="00084059" w:rsidRDefault="0037472F" w:rsidP="00502487">
            <w:pPr>
              <w:spacing w:after="160"/>
              <w:rPr>
                <w:rFonts w:asciiTheme="majorHAnsi" w:hAnsiTheme="majorHAnsi"/>
                <w:noProof/>
                <w:color w:val="FFFFFF" w:themeColor="background1"/>
                <w:highlight w:val="yellow"/>
              </w:rPr>
            </w:pPr>
          </w:p>
          <w:p w14:paraId="152A7948" w14:textId="77777777" w:rsidR="00184800" w:rsidRDefault="00184800" w:rsidP="00502487">
            <w:pPr>
              <w:spacing w:after="160"/>
              <w:rPr>
                <w:noProof/>
                <w:color w:val="FFFFFF" w:themeColor="background1"/>
                <w:highlight w:val="yellow"/>
              </w:rPr>
            </w:pPr>
          </w:p>
          <w:p w14:paraId="197B7076" w14:textId="77777777" w:rsidR="00BA7E9E" w:rsidRDefault="00BA7E9E" w:rsidP="00502487">
            <w:pPr>
              <w:spacing w:after="160"/>
              <w:rPr>
                <w:noProof/>
                <w:color w:val="FFFFFF" w:themeColor="background1"/>
                <w:highlight w:val="yellow"/>
              </w:rPr>
            </w:pPr>
          </w:p>
          <w:p w14:paraId="2F962646" w14:textId="77777777" w:rsidR="00BA7E9E" w:rsidRDefault="00BA7E9E" w:rsidP="00502487">
            <w:pPr>
              <w:spacing w:after="160"/>
              <w:rPr>
                <w:noProof/>
                <w:color w:val="FFFFFF" w:themeColor="background1"/>
                <w:highlight w:val="yellow"/>
              </w:rPr>
            </w:pPr>
          </w:p>
          <w:p w14:paraId="2E47293E" w14:textId="77777777" w:rsidR="00BA7E9E" w:rsidRDefault="00BA7E9E" w:rsidP="00502487">
            <w:pPr>
              <w:spacing w:after="160"/>
              <w:rPr>
                <w:noProof/>
                <w:color w:val="FFFFFF" w:themeColor="background1"/>
              </w:rPr>
            </w:pPr>
          </w:p>
          <w:p w14:paraId="7B05F2E1" w14:textId="58980E08" w:rsidR="007B737B" w:rsidRPr="00084059" w:rsidRDefault="00BC4828" w:rsidP="00502487">
            <w:pPr>
              <w:spacing w:after="160"/>
              <w:rPr>
                <w:color w:val="FFFFFF" w:themeColor="background1"/>
                <w:highlight w:val="yellow"/>
              </w:rPr>
            </w:pPr>
            <w:r w:rsidRPr="00084059">
              <w:rPr>
                <w:noProof/>
                <w:color w:val="FFFFFF" w:themeColor="background1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CB5901B" wp14:editId="06C29B74">
                      <wp:simplePos x="0" y="0"/>
                      <wp:positionH relativeFrom="column">
                        <wp:posOffset>-410845</wp:posOffset>
                      </wp:positionH>
                      <wp:positionV relativeFrom="paragraph">
                        <wp:posOffset>3490595</wp:posOffset>
                      </wp:positionV>
                      <wp:extent cx="2438400" cy="2514600"/>
                      <wp:effectExtent l="0" t="0" r="19050" b="1905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38400" cy="2514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tx2"/>
                                </a:solidFill>
                              </a:ln>
                            </wps:spPr>
                            <wps:txbx>
                              <w:txbxContent>
                                <w:p w14:paraId="68FBC5F9" w14:textId="67A5C687" w:rsidR="00293D53" w:rsidRPr="000240FA" w:rsidRDefault="00293D53" w:rsidP="00293D53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Arial Narrow" w:hAnsi="Arial Narrow" w:cs="Arial"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D00F0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Our 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="00F67209" w:rsidRP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annual </w:t>
                                  </w:r>
                                  <w:r w:rsidRPr="00D00F0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100 Women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’</w:t>
                                  </w:r>
                                  <w:r w:rsidRPr="00D00F0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s Club 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was a night to remember. Our alumni were able to ‘model’ their success in fashions found at </w:t>
                                  </w:r>
                                  <w:r w:rsidR="0002355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acy’s</w:t>
                                  </w:r>
                                  <w:r w:rsidR="0002355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SteinMart </w:t>
                                  </w:r>
                                  <w:r w:rsidR="0002355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and our very own 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Light-WEAR line. A few of our donors </w:t>
                                  </w:r>
                                  <w:r w:rsidR="0002355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modeled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their example of how they use their business to </w:t>
                                  </w:r>
                                  <w:r w:rsidR="0002355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support our mission an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d others </w:t>
                                  </w:r>
                                  <w:r w:rsidR="0002355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modeled </w:t>
                                  </w:r>
                                  <w:r w:rsidR="00F67209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how </w:t>
                                  </w:r>
                                  <w:r w:rsidR="00B2150D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our work training program</w:t>
                                  </w:r>
                                  <w:r w:rsidR="0002355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B2150D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moved them from dependency on public assistance to complete self-sustainability.</w:t>
                                  </w:r>
                                  <w:r w:rsidR="0002355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It was a</w:t>
                                  </w:r>
                                  <w:r w:rsidR="00B2150D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fabulous night with phenomenal friends</w:t>
                                  </w:r>
                                  <w:r w:rsidR="00A67AB1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celebrating  many successes</w:t>
                                  </w:r>
                                  <w:r w:rsidR="00B2150D">
                                    <w:rPr>
                                      <w:rFonts w:cstheme="minorHAnsi"/>
                                      <w:color w:val="auto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B5901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" o:spid="_x0000_s1029" type="#_x0000_t202" style="position:absolute;margin-left:-32.35pt;margin-top:274.85pt;width:192pt;height:19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" filled="f" strokecolor="#cc894c [3215]" strokeweight=".5pt">
                      <v:textbox>
                        <w:txbxContent>
                          <w:p w14:paraId="68FBC5F9" w14:textId="67A5C687" w:rsidR="00293D53" w:rsidRPr="000240FA" w:rsidRDefault="00293D53" w:rsidP="00293D5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Arial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D00F0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1</w:t>
                            </w:r>
                            <w:r w:rsidR="00F67209" w:rsidRP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annual </w:t>
                            </w:r>
                            <w:r w:rsidRPr="00D00F0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100 Women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’</w:t>
                            </w:r>
                            <w:r w:rsidRPr="00D00F0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s Club 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was a night to remember. Our alumni were able to ‘model’ their success in fashions found at </w:t>
                            </w:r>
                            <w:r w:rsidR="0002355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M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acy’s</w:t>
                            </w:r>
                            <w:r w:rsidR="0002355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,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SteinMart </w:t>
                            </w:r>
                            <w:r w:rsidR="0002355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and our very own 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Light-WEAR line. A few of our donors </w:t>
                            </w:r>
                            <w:r w:rsidR="0002355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modeled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their example of how they use their business to </w:t>
                            </w:r>
                            <w:r w:rsidR="0002355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support our mission an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d others </w:t>
                            </w:r>
                            <w:r w:rsidR="0002355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modeled </w:t>
                            </w:r>
                            <w:r w:rsidR="00F67209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how </w:t>
                            </w:r>
                            <w:r w:rsidR="00B2150D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our work training program</w:t>
                            </w:r>
                            <w:r w:rsidR="0002355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2150D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moved them from dependency on public assistance to complete self-sustainability.</w:t>
                            </w:r>
                            <w:r w:rsidR="0002355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It was a</w:t>
                            </w:r>
                            <w:r w:rsidR="00B2150D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fabulous night with phenomenal friends</w:t>
                            </w:r>
                            <w:r w:rsidR="00A67AB1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celebrating  many successes</w:t>
                            </w:r>
                            <w:r w:rsidR="00B2150D">
                              <w:rPr>
                                <w:rFonts w:cstheme="minorHAnsi"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3551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27520" behindDoc="0" locked="0" layoutInCell="1" allowOverlap="1" wp14:anchorId="6184FF47" wp14:editId="702B4890">
                  <wp:simplePos x="0" y="0"/>
                  <wp:positionH relativeFrom="column">
                    <wp:posOffset>2065655</wp:posOffset>
                  </wp:positionH>
                  <wp:positionV relativeFrom="paragraph">
                    <wp:posOffset>3515360</wp:posOffset>
                  </wp:positionV>
                  <wp:extent cx="2733040" cy="2447925"/>
                  <wp:effectExtent l="0" t="0" r="0" b="9525"/>
                  <wp:wrapNone/>
                  <wp:docPr id="2" name="Picture 2" descr="A person standing in front of 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fidenc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3551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298AFB" wp14:editId="4A73D088">
                      <wp:simplePos x="0" y="0"/>
                      <wp:positionH relativeFrom="column">
                        <wp:posOffset>-370205</wp:posOffset>
                      </wp:positionH>
                      <wp:positionV relativeFrom="paragraph">
                        <wp:posOffset>3101340</wp:posOffset>
                      </wp:positionV>
                      <wp:extent cx="5166360" cy="363855"/>
                      <wp:effectExtent l="0" t="0" r="15240" b="17145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66360" cy="3638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  <a:ln w="6350">
                                <a:solidFill>
                                  <a:schemeClr val="tx2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FD62CF" w14:textId="77777777" w:rsidR="00D00F01" w:rsidRPr="00293D53" w:rsidRDefault="00D00F01" w:rsidP="00D00F01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293D53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Pr="00293D53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  <w:vertAlign w:val="superscript"/>
                                    </w:rPr>
                                    <w:t>ST</w:t>
                                  </w:r>
                                  <w:r w:rsidRPr="00293D53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 xml:space="preserve"> ANNUAL 100 WOMENS CLUB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98AFB" id="Text Box 7" o:spid="_x0000_s1030" type="#_x0000_t202" style="position:absolute;margin-left:-29.15pt;margin-top:244.2pt;width:406.8pt;height:2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" fillcolor="#f1cbb5 [1301]" strokecolor="#cc894c [3215]" strokeweight=".5pt">
                      <v:textbox>
                        <w:txbxContent>
                          <w:p w14:paraId="70FD62CF" w14:textId="77777777" w:rsidR="00D00F01" w:rsidRPr="00293D53" w:rsidRDefault="00D00F01" w:rsidP="00D00F0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93D5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 w:rsidRPr="00293D5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 w:rsidRPr="00293D53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ANNUAL 100 WOMENS CLUB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150D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2096" behindDoc="0" locked="0" layoutInCell="1" allowOverlap="1" wp14:anchorId="488754F6" wp14:editId="443C663F">
                  <wp:simplePos x="0" y="0"/>
                  <wp:positionH relativeFrom="margin">
                    <wp:posOffset>-363220</wp:posOffset>
                  </wp:positionH>
                  <wp:positionV relativeFrom="margin">
                    <wp:posOffset>4000500</wp:posOffset>
                  </wp:positionV>
                  <wp:extent cx="2695575" cy="2305050"/>
                  <wp:effectExtent l="0" t="0" r="952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WC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2150D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4072035" wp14:editId="123E5CEB">
                      <wp:simplePos x="0" y="0"/>
                      <wp:positionH relativeFrom="column">
                        <wp:posOffset>2370455</wp:posOffset>
                      </wp:positionH>
                      <wp:positionV relativeFrom="paragraph">
                        <wp:posOffset>753110</wp:posOffset>
                      </wp:positionV>
                      <wp:extent cx="2423160" cy="2305050"/>
                      <wp:effectExtent l="0" t="0" r="15240" b="1905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3160" cy="2305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2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8BD7AA" w14:textId="6E7A3B92" w:rsidR="00D00F01" w:rsidRPr="00293D53" w:rsidRDefault="00B403FD" w:rsidP="00F67209">
                                  <w:pPr>
                                    <w:jc w:val="both"/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A few of our friends, staff, board of directors and donors gathered together for a day of empowerment at  Central California Women’s Conference. </w:t>
                                  </w:r>
                                  <w:r w:rsidR="00F67209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Sharing</w:t>
                                  </w:r>
                                  <w: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with attendees as they visited our booth and </w:t>
                                  </w:r>
                                  <w:r w:rsidR="00F67209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selling</w:t>
                                  </w:r>
                                  <w:r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close to all of our Light-WEAR inventory! Tyra Banks talked about how her Mother pushed her in to her purpose</w:t>
                                  </w:r>
                                  <w:r w:rsidR="00F67209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, something we do with our LadyBUGs.</w:t>
                                  </w:r>
                                  <w:r w:rsidR="00D00F01" w:rsidRPr="00293D53">
                                    <w:rPr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7EDD6BD2" w14:textId="77777777" w:rsidR="00D00F01" w:rsidRDefault="00D00F0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72035" id="Text Box 8" o:spid="_x0000_s1031" type="#_x0000_t202" style="position:absolute;margin-left:186.65pt;margin-top:59.3pt;width:190.8pt;height:18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" fillcolor="white [3201]" strokecolor="#cc894c [3215]" strokeweight=".5pt">
                      <v:textbox>
                        <w:txbxContent>
                          <w:p w14:paraId="3B8BD7AA" w14:textId="6E7A3B92" w:rsidR="00D00F01" w:rsidRPr="00293D53" w:rsidRDefault="00B403FD" w:rsidP="00F67209">
                            <w:pPr>
                              <w:jc w:val="both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 few of our friends, staff, board of directors and donors gathered together for a day of empowerment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at  Central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California Women’s Conference. </w:t>
                            </w:r>
                            <w:r w:rsidR="00F6720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Sharing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with attendees as they visited our booth and </w:t>
                            </w:r>
                            <w:r w:rsidR="00F6720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selling</w:t>
                            </w:r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close to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all of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our Light-WEAR inventory! Tyra Banks talked about how her Mother pushed her in to her purpose</w:t>
                            </w:r>
                            <w:r w:rsidR="00F6720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, something we do with our </w:t>
                            </w:r>
                            <w:proofErr w:type="spellStart"/>
                            <w:r w:rsidR="00F6720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LadyBUGs</w:t>
                            </w:r>
                            <w:proofErr w:type="spellEnd"/>
                            <w:r w:rsidR="00F67209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>.</w:t>
                            </w:r>
                            <w:r w:rsidR="00D00F01" w:rsidRPr="00293D53"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EDD6BD2" w14:textId="77777777" w:rsidR="00D00F01" w:rsidRDefault="00D00F01"/>
                        </w:txbxContent>
                      </v:textbox>
                    </v:shape>
                  </w:pict>
                </mc:Fallback>
              </mc:AlternateContent>
            </w:r>
            <w:r w:rsidR="005C1C54" w:rsidRPr="00084059">
              <w:rPr>
                <w:noProof/>
                <w:color w:val="FFFFFF" w:themeColor="background1"/>
                <w:sz w:val="20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6206AF48" wp14:editId="357F454F">
                      <wp:simplePos x="0" y="0"/>
                      <wp:positionH relativeFrom="column">
                        <wp:posOffset>135100</wp:posOffset>
                      </wp:positionH>
                      <wp:positionV relativeFrom="paragraph">
                        <wp:posOffset>7519745</wp:posOffset>
                      </wp:positionV>
                      <wp:extent cx="2362200" cy="243840"/>
                      <wp:effectExtent l="0" t="0" r="0" b="3810"/>
                      <wp:wrapNone/>
                      <wp:docPr id="102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510A1F" w14:textId="77777777" w:rsidR="004E2F7F" w:rsidRPr="004E2F7F" w:rsidRDefault="004E2F7F" w:rsidP="004E2F7F">
                                  <w:pPr>
                                    <w:rPr>
                                      <w:rFonts w:ascii="Arial Narrow" w:hAnsi="Arial Narrow"/>
                                      <w:color w:val="auto"/>
                                      <w:sz w:val="20"/>
                                    </w:rPr>
                                  </w:pPr>
                                </w:p>
                                <w:p w14:paraId="28FE34F5" w14:textId="77777777" w:rsidR="004E2F7F" w:rsidRDefault="004E2F7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06AF48" id="Text Box 102" o:spid="_x0000_s1032" type="#_x0000_t202" style="position:absolute;margin-left:10.65pt;margin-top:592.1pt;width:186pt;height:19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" filled="f" stroked="f" strokeweight=".5pt">
                      <v:textbox>
                        <w:txbxContent>
                          <w:p w14:paraId="7D510A1F" w14:textId="77777777" w:rsidR="004E2F7F" w:rsidRPr="004E2F7F" w:rsidRDefault="004E2F7F" w:rsidP="004E2F7F">
                            <w:pPr>
                              <w:rPr>
                                <w:rFonts w:ascii="Arial Narrow" w:hAnsi="Arial Narrow"/>
                                <w:color w:val="auto"/>
                                <w:sz w:val="20"/>
                              </w:rPr>
                            </w:pPr>
                          </w:p>
                          <w:p w14:paraId="28FE34F5" w14:textId="77777777" w:rsidR="004E2F7F" w:rsidRDefault="004E2F7F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tbl>
      <w:tblPr>
        <w:tblStyle w:val="GridTable1Light1"/>
        <w:tblpPr w:leftFromText="180" w:rightFromText="180" w:vertAnchor="page" w:horzAnchor="margin" w:tblpXSpec="center" w:tblpY="241"/>
        <w:tblW w:w="532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First table is the layout table for the first page, second table is the layout table for the second page"/>
      </w:tblPr>
      <w:tblGrid>
        <w:gridCol w:w="3378"/>
        <w:gridCol w:w="8126"/>
      </w:tblGrid>
      <w:tr w:rsidR="00BA7E9E" w:rsidRPr="001C4B0D" w14:paraId="1A167D9B" w14:textId="77777777" w:rsidTr="00541A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869"/>
        </w:trPr>
        <w:tc>
          <w:tcPr>
            <w:tcW w:w="3378" w:type="dxa"/>
            <w:shd w:val="clear" w:color="auto" w:fill="CC894C" w:themeFill="text2"/>
          </w:tcPr>
          <w:tbl>
            <w:tblPr>
              <w:tblStyle w:val="TableGrid"/>
              <w:tblW w:w="328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389" w:type="dxa"/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3288"/>
            </w:tblGrid>
            <w:tr w:rsidR="00BA7E9E" w:rsidRPr="00F5329A" w14:paraId="7E88C42A" w14:textId="77777777" w:rsidTr="00541A77">
              <w:trPr>
                <w:trHeight w:val="7361"/>
                <w:jc w:val="center"/>
              </w:trPr>
              <w:tc>
                <w:tcPr>
                  <w:tcW w:w="3288" w:type="dxa"/>
                </w:tcPr>
                <w:p w14:paraId="755A78D7" w14:textId="361A1C26" w:rsidR="00BA7E9E" w:rsidRPr="00F5329A" w:rsidRDefault="00BA7E9E" w:rsidP="00BA7E9E">
                  <w:pPr>
                    <w:pStyle w:val="Subtitle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asciiTheme="minorHAnsi" w:hAnsiTheme="minorHAnsi" w:cstheme="minorHAnsi"/>
                      <w:sz w:val="28"/>
                      <w:szCs w:val="28"/>
                      <w:u w:val="single"/>
                    </w:rPr>
                  </w:pPr>
                  <w:r w:rsidRPr="00F5329A">
                    <w:rPr>
                      <w:rFonts w:asciiTheme="minorHAnsi" w:hAnsiTheme="minorHAnsi" w:cstheme="minorHAnsi"/>
                      <w:sz w:val="28"/>
                      <w:szCs w:val="28"/>
                      <w:u w:val="single"/>
                    </w:rPr>
                    <w:lastRenderedPageBreak/>
                    <w:t>Mailing List</w:t>
                  </w:r>
                </w:p>
                <w:p w14:paraId="2ADAD554" w14:textId="730ED794" w:rsidR="00BA7E9E" w:rsidRPr="00F5329A" w:rsidRDefault="00BA7E9E" w:rsidP="00BA7E9E">
                  <w:pPr>
                    <w:pStyle w:val="Subtitle"/>
                    <w:framePr w:hSpace="180" w:wrap="around" w:vAnchor="page" w:hAnchor="margin" w:xAlign="center" w:y="241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</w:rPr>
                  </w:pPr>
                  <w:r w:rsidRPr="00F5329A">
                    <w:rPr>
                      <w:rFonts w:asciiTheme="minorHAnsi" w:hAnsiTheme="minorHAnsi" w:cstheme="minorHAnsi"/>
                      <w:b w:val="0"/>
                      <w:sz w:val="22"/>
                    </w:rPr>
                    <w:t xml:space="preserve">We love keeping you up to </w:t>
                  </w:r>
                </w:p>
                <w:p w14:paraId="2836CFDC" w14:textId="3860B9F1" w:rsidR="00993C27" w:rsidRPr="00F5329A" w:rsidRDefault="00BA7E9E" w:rsidP="00BA7E9E">
                  <w:pPr>
                    <w:pStyle w:val="Subtitle"/>
                    <w:framePr w:hSpace="180" w:wrap="around" w:vAnchor="page" w:hAnchor="margin" w:xAlign="center" w:y="241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</w:rPr>
                  </w:pPr>
                  <w:r w:rsidRPr="00F5329A">
                    <w:rPr>
                      <w:rFonts w:asciiTheme="minorHAnsi" w:hAnsiTheme="minorHAnsi" w:cstheme="minorHAnsi"/>
                      <w:b w:val="0"/>
                      <w:sz w:val="22"/>
                    </w:rPr>
                    <w:t xml:space="preserve">date with the great life changes going on in the ministry however, if you would like to </w:t>
                  </w:r>
                  <w:r w:rsidRPr="00F5329A">
                    <w:rPr>
                      <w:rFonts w:asciiTheme="minorHAnsi" w:hAnsiTheme="minorHAnsi" w:cstheme="minorHAnsi"/>
                      <w:sz w:val="22"/>
                    </w:rPr>
                    <w:t>UNSUBSCRIBE</w:t>
                  </w:r>
                  <w:r w:rsidRPr="00F5329A">
                    <w:rPr>
                      <w:rFonts w:asciiTheme="minorHAnsi" w:hAnsiTheme="minorHAnsi" w:cstheme="minorHAnsi"/>
                      <w:b w:val="0"/>
                      <w:sz w:val="22"/>
                    </w:rPr>
                    <w:t xml:space="preserve">, please use the self-addressed envelope to request your name </w:t>
                  </w:r>
                </w:p>
                <w:p w14:paraId="59D0E451" w14:textId="5734518B" w:rsidR="00BA7E9E" w:rsidRPr="00F5329A" w:rsidRDefault="00BA7E9E" w:rsidP="00BA7E9E">
                  <w:pPr>
                    <w:pStyle w:val="Subtitle"/>
                    <w:framePr w:hSpace="180" w:wrap="around" w:vAnchor="page" w:hAnchor="margin" w:xAlign="center" w:y="241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</w:rPr>
                  </w:pPr>
                  <w:r w:rsidRPr="00F5329A">
                    <w:rPr>
                      <w:rFonts w:asciiTheme="minorHAnsi" w:hAnsiTheme="minorHAnsi" w:cstheme="minorHAnsi"/>
                      <w:b w:val="0"/>
                      <w:sz w:val="22"/>
                    </w:rPr>
                    <w:t xml:space="preserve">be removed from our mailing list. </w:t>
                  </w:r>
                </w:p>
                <w:p w14:paraId="3DD3D683" w14:textId="23A455A2" w:rsidR="00BA7E9E" w:rsidRPr="00F5329A" w:rsidRDefault="00BA7E9E" w:rsidP="00BA7E9E">
                  <w:pPr>
                    <w:pStyle w:val="Subtitle"/>
                    <w:framePr w:hSpace="180" w:wrap="around" w:vAnchor="page" w:hAnchor="margin" w:xAlign="center" w:y="241"/>
                    <w:ind w:left="144"/>
                    <w:rPr>
                      <w:rFonts w:asciiTheme="minorHAnsi" w:hAnsiTheme="minorHAnsi" w:cstheme="minorHAnsi"/>
                      <w:b w:val="0"/>
                      <w:sz w:val="22"/>
                    </w:rPr>
                  </w:pPr>
                </w:p>
                <w:p w14:paraId="02D92654" w14:textId="064B9FB7" w:rsidR="00BA7E9E" w:rsidRPr="00F5329A" w:rsidRDefault="00BA7E9E" w:rsidP="00BA7E9E">
                  <w:pPr>
                    <w:pStyle w:val="Subtitle"/>
                    <w:framePr w:hSpace="180" w:wrap="around" w:vAnchor="page" w:hAnchor="margin" w:xAlign="center" w:y="241"/>
                    <w:ind w:left="144"/>
                    <w:rPr>
                      <w:rFonts w:asciiTheme="minorHAnsi" w:hAnsiTheme="minorHAnsi" w:cstheme="minorHAnsi"/>
                      <w:sz w:val="28"/>
                      <w:szCs w:val="28"/>
                      <w:u w:val="single"/>
                    </w:rPr>
                  </w:pPr>
                  <w:r w:rsidRPr="00F5329A">
                    <w:rPr>
                      <w:rFonts w:asciiTheme="minorHAnsi" w:hAnsiTheme="minorHAnsi" w:cstheme="minorHAnsi"/>
                      <w:sz w:val="28"/>
                      <w:szCs w:val="28"/>
                      <w:u w:val="single"/>
                    </w:rPr>
                    <w:t>Ongoing Needs</w:t>
                  </w:r>
                </w:p>
                <w:p w14:paraId="5FA0039C" w14:textId="1F4FE5FA" w:rsidR="00BA7E9E" w:rsidRDefault="0027309A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As we approach the change of season, it is time to chan</w:t>
                  </w:r>
                  <w:r w:rsid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 xml:space="preserve">ge our linens. Items needed are: </w:t>
                  </w:r>
                </w:p>
                <w:p w14:paraId="18B76021" w14:textId="77777777" w:rsidR="00F5329A" w:rsidRPr="00F5329A" w:rsidRDefault="00F5329A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</w:p>
                <w:p w14:paraId="4DEF7E0C" w14:textId="49353AF5" w:rsidR="0027309A" w:rsidRPr="00F5329A" w:rsidRDefault="0027309A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dark colored twin sheet sets (preferably brown or blue)</w:t>
                  </w:r>
                </w:p>
                <w:p w14:paraId="77C364B4" w14:textId="77777777" w:rsidR="0027309A" w:rsidRDefault="0027309A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-white bath towels</w:t>
                  </w:r>
                </w:p>
                <w:p w14:paraId="1DFB3F22" w14:textId="77777777" w:rsidR="0027309A" w:rsidRDefault="0027309A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-dark blue or gray kitchen towels</w:t>
                  </w:r>
                </w:p>
                <w:p w14:paraId="4AB1CB00" w14:textId="2AA76222" w:rsidR="0027309A" w:rsidRPr="00F5329A" w:rsidRDefault="0027309A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-wash cloths (bath and kitchen)</w:t>
                  </w:r>
                </w:p>
                <w:p w14:paraId="21C59C10" w14:textId="77777777" w:rsidR="0027309A" w:rsidRPr="00F5329A" w:rsidRDefault="0027309A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-electric blankets (twin,new)</w:t>
                  </w:r>
                </w:p>
                <w:p w14:paraId="7D0D11FA" w14:textId="040F7531" w:rsidR="00BA7E9E" w:rsidRPr="00F5329A" w:rsidRDefault="0027309A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>-dark brown twin comforters</w:t>
                  </w:r>
                </w:p>
                <w:p w14:paraId="7977A884" w14:textId="51420281" w:rsidR="00BA7E9E" w:rsidRPr="00F5329A" w:rsidRDefault="00BA7E9E" w:rsidP="00BA7E9E">
                  <w:pPr>
                    <w:pStyle w:val="BlockText"/>
                    <w:framePr w:hSpace="180" w:wrap="around" w:vAnchor="page" w:hAnchor="margin" w:xAlign="center" w:y="241"/>
                    <w:spacing w:after="0"/>
                    <w:ind w:left="144"/>
                    <w:rPr>
                      <w:rFonts w:cstheme="minorHAnsi"/>
                      <w:b/>
                      <w:color w:val="FFFFFF" w:themeColor="background1"/>
                      <w:sz w:val="22"/>
                      <w:szCs w:val="22"/>
                    </w:rPr>
                  </w:pPr>
                  <w:r w:rsidRPr="00F5329A">
                    <w:rPr>
                      <w:rFonts w:cstheme="minorHAnsi"/>
                      <w:color w:val="FFFFFF" w:themeColor="background1"/>
                      <w:sz w:val="22"/>
                      <w:szCs w:val="22"/>
                    </w:rPr>
                    <w:t xml:space="preserve">  </w:t>
                  </w:r>
                </w:p>
              </w:tc>
            </w:tr>
          </w:tbl>
          <w:p w14:paraId="5FDA74F8" w14:textId="352BEFBF" w:rsidR="00BA7E9E" w:rsidRPr="00F5329A" w:rsidRDefault="00BA7E9E" w:rsidP="00BA7E9E">
            <w:pPr>
              <w:ind w:left="144"/>
              <w:rPr>
                <w:rFonts w:cstheme="minorHAnsi"/>
                <w:bCs w:val="0"/>
                <w:color w:val="FFFFFF" w:themeColor="background1"/>
                <w:sz w:val="28"/>
                <w:szCs w:val="28"/>
              </w:rPr>
            </w:pPr>
            <w:r w:rsidRPr="00F5329A">
              <w:rPr>
                <w:rFonts w:cstheme="minorHAnsi"/>
                <w:color w:val="FFFFFF" w:themeColor="background1"/>
                <w:sz w:val="28"/>
                <w:szCs w:val="28"/>
                <w:u w:val="single"/>
              </w:rPr>
              <w:t>SMILE.AMAZON.com</w:t>
            </w:r>
            <w:r w:rsidRPr="00F5329A">
              <w:rPr>
                <w:rFonts w:cstheme="minorHAnsi"/>
                <w:b w:val="0"/>
                <w:color w:val="FFFFFF" w:themeColor="background1"/>
                <w:sz w:val="28"/>
                <w:szCs w:val="28"/>
              </w:rPr>
              <w:t xml:space="preserve"> </w:t>
            </w:r>
          </w:p>
          <w:p w14:paraId="5AC635B8" w14:textId="6D9B2C88" w:rsidR="00BA7E9E" w:rsidRPr="00F5329A" w:rsidRDefault="00BA7E9E" w:rsidP="00BA7E9E">
            <w:pPr>
              <w:ind w:left="144"/>
              <w:rPr>
                <w:rFonts w:cstheme="minorHAnsi"/>
                <w:bCs w:val="0"/>
                <w:color w:val="FFFFFF" w:themeColor="background1"/>
                <w:sz w:val="22"/>
                <w:szCs w:val="22"/>
              </w:rPr>
            </w:pPr>
            <w:r w:rsidRPr="00F5329A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Is online shopping your thing? </w:t>
            </w:r>
          </w:p>
          <w:p w14:paraId="0107B5B4" w14:textId="02E2F429" w:rsidR="00BA7E9E" w:rsidRPr="00F5329A" w:rsidRDefault="00BA7E9E" w:rsidP="00BA7E9E">
            <w:pPr>
              <w:ind w:left="144"/>
              <w:rPr>
                <w:rFonts w:cstheme="minorHAnsi"/>
                <w:bCs w:val="0"/>
                <w:color w:val="FFFFFF" w:themeColor="background1"/>
                <w:sz w:val="22"/>
                <w:szCs w:val="22"/>
              </w:rPr>
            </w:pPr>
            <w:r w:rsidRPr="00F5329A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>When shopping AMAZON smile.amazon.com, simply choose us as your non-profit and they will give a percentage of your purchase to us. It is that simple and free!</w:t>
            </w:r>
          </w:p>
          <w:p w14:paraId="1FD27669" w14:textId="77777777" w:rsidR="00BA7E9E" w:rsidRPr="00F5329A" w:rsidRDefault="00BA7E9E" w:rsidP="00BA7E9E">
            <w:pPr>
              <w:ind w:left="144"/>
              <w:rPr>
                <w:rFonts w:cstheme="minorHAnsi"/>
                <w:bCs w:val="0"/>
                <w:color w:val="FFFFFF" w:themeColor="background1"/>
                <w:sz w:val="22"/>
                <w:szCs w:val="22"/>
              </w:rPr>
            </w:pPr>
          </w:p>
          <w:p w14:paraId="68156094" w14:textId="717C7EFE" w:rsidR="00BA7E9E" w:rsidRPr="00F5329A" w:rsidRDefault="00BA7E9E" w:rsidP="00BA7E9E">
            <w:pPr>
              <w:ind w:left="144"/>
              <w:rPr>
                <w:rFonts w:cstheme="minorHAnsi"/>
                <w:color w:val="FFFFFF" w:themeColor="background1"/>
                <w:sz w:val="28"/>
                <w:szCs w:val="28"/>
                <w:u w:val="single"/>
              </w:rPr>
            </w:pPr>
            <w:r w:rsidRPr="00F5329A">
              <w:rPr>
                <w:rFonts w:cstheme="minorHAnsi"/>
                <w:color w:val="FFFFFF" w:themeColor="background1"/>
                <w:sz w:val="28"/>
                <w:szCs w:val="28"/>
                <w:u w:val="single"/>
              </w:rPr>
              <w:t>Business Partnership</w:t>
            </w:r>
          </w:p>
          <w:p w14:paraId="4ACDC43D" w14:textId="55F7FC67" w:rsidR="00993C27" w:rsidRDefault="00BA7E9E" w:rsidP="00BA7E9E">
            <w:pPr>
              <w:ind w:left="144"/>
              <w:rPr>
                <w:rFonts w:cstheme="minorHAnsi"/>
                <w:bCs w:val="0"/>
                <w:color w:val="FFFFFF" w:themeColor="background1"/>
                <w:sz w:val="22"/>
                <w:szCs w:val="22"/>
              </w:rPr>
            </w:pPr>
            <w:r w:rsidRPr="00F5329A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Thank you to our local business partners who so faithfully support the life changing work here at The </w:t>
            </w:r>
            <w:proofErr w:type="gramStart"/>
            <w:r w:rsidRPr="00F5329A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>Light-House</w:t>
            </w:r>
            <w:proofErr w:type="gramEnd"/>
            <w:r w:rsidRPr="00F5329A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. </w:t>
            </w:r>
            <w:r w:rsidR="00541A77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This year, Granville Homes is a sponsor of our annual LadyBUG recovery conference. </w:t>
            </w:r>
          </w:p>
          <w:p w14:paraId="52FC9FBB" w14:textId="7566719D" w:rsidR="00541A77" w:rsidRPr="00F5329A" w:rsidRDefault="00541A77" w:rsidP="00BA7E9E">
            <w:pPr>
              <w:ind w:left="144"/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</w:pPr>
            <w:r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They have faithfully used their increase to take care of the </w:t>
            </w:r>
          </w:p>
          <w:p w14:paraId="474EFFC7" w14:textId="7677EA41" w:rsidR="00BA7E9E" w:rsidRPr="001C4B0D" w:rsidRDefault="00BC4828" w:rsidP="00BC4828">
            <w:pPr>
              <w:ind w:left="144"/>
              <w:rPr>
                <w:rFonts w:ascii="Arial Narrow" w:hAnsi="Arial Narrow"/>
                <w:bCs w:val="0"/>
                <w:color w:val="FFFFFF" w:themeColor="background1"/>
              </w:rPr>
            </w:pPr>
            <w:r>
              <w:rPr>
                <w:rFonts w:ascii="Arial Narrow" w:hAnsi="Arial Narrow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3AFE34AA" wp14:editId="749C24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468630</wp:posOffset>
                      </wp:positionV>
                      <wp:extent cx="2023110" cy="5334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311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DB5665" w14:textId="2E2C2A6C" w:rsidR="00BC4828" w:rsidRPr="00BC4828" w:rsidRDefault="00BC4828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 w:rsidRPr="00BC4828">
                                    <w:rPr>
                                      <w:color w:val="FFFFFF" w:themeColor="background1"/>
                                    </w:rPr>
                                    <w:t>What a blessing to be a blessing!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FE34A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33" type="#_x0000_t202" style="position:absolute;left:0;text-align:left;margin-left:0;margin-top:36.9pt;width:159.3pt;height:42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" filled="f" stroked="f" strokeweight=".5pt">
                      <v:textbox>
                        <w:txbxContent>
                          <w:p w14:paraId="0FDB5665" w14:textId="2E2C2A6C" w:rsidR="00BC4828" w:rsidRPr="00BC4828" w:rsidRDefault="00BC482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C4828">
                              <w:rPr>
                                <w:color w:val="FFFFFF" w:themeColor="background1"/>
                              </w:rPr>
                              <w:t>What a blessing to be a blessing!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C4B0D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592703" behindDoc="0" locked="0" layoutInCell="1" allowOverlap="1" wp14:anchorId="0FA899C5" wp14:editId="2E5EE78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755650</wp:posOffset>
                      </wp:positionV>
                      <wp:extent cx="2152650" cy="960120"/>
                      <wp:effectExtent l="0" t="0" r="0" b="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960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28CB" id="Rectangle 100" o:spid="_x0000_s1026" style="position:absolute;margin-left:-.6pt;margin-top:59.5pt;width:169.5pt;height:75.6pt;z-index:25159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" fillcolor="#cc894c [3215]" stroked="f" strokeweight="1pt"/>
                  </w:pict>
                </mc:Fallback>
              </mc:AlternateContent>
            </w:r>
            <w:r w:rsidR="00BA7E9E" w:rsidRPr="00F5329A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women </w:t>
            </w:r>
            <w:r w:rsidR="00541A77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 and </w:t>
            </w:r>
            <w:r w:rsidR="00BA7E9E" w:rsidRPr="00F5329A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>children</w:t>
            </w:r>
            <w:r w:rsidR="00541A77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 in our city</w:t>
            </w:r>
            <w:r w:rsidR="00BA7E9E" w:rsidRPr="00F5329A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. </w:t>
            </w:r>
            <w:r w:rsidR="00541A77">
              <w:rPr>
                <w:rFonts w:cstheme="minorHAnsi"/>
                <w:b w:val="0"/>
                <w:color w:val="FFFFFF" w:themeColor="background1"/>
                <w:sz w:val="22"/>
                <w:szCs w:val="22"/>
              </w:rPr>
              <w:t xml:space="preserve">God flows to those He can flow through! </w:t>
            </w:r>
          </w:p>
        </w:tc>
        <w:tc>
          <w:tcPr>
            <w:tcW w:w="8126" w:type="dxa"/>
            <w:tcMar>
              <w:left w:w="677" w:type="dxa"/>
            </w:tcMar>
          </w:tcPr>
          <w:p w14:paraId="3CB73DAD" w14:textId="2507FEEF" w:rsidR="00BA7E9E" w:rsidRPr="001C4B0D" w:rsidRDefault="00866698" w:rsidP="00BA7E9E">
            <w:pPr>
              <w:pStyle w:val="Quote"/>
              <w:pBdr>
                <w:top w:val="none" w:sz="0" w:space="0" w:color="auto"/>
                <w:bottom w:val="none" w:sz="0" w:space="0" w:color="auto"/>
              </w:pBdr>
              <w:spacing w:line="240" w:lineRule="auto"/>
              <w:rPr>
                <w:rFonts w:ascii="Arial Narrow" w:hAnsi="Arial Narrow"/>
                <w:b w:val="0"/>
                <w:bCs w:val="0"/>
                <w:noProof/>
                <w:color w:val="FFFFFF" w:themeColor="background1"/>
                <w:szCs w:val="24"/>
              </w:rPr>
            </w:pPr>
            <w:r>
              <w:rPr>
                <w:rFonts w:ascii="Arial Narrow" w:hAnsi="Arial Narrow"/>
                <w:noProof/>
                <w:color w:val="FFFFFF" w:themeColor="background1"/>
              </w:rPr>
              <w:drawing>
                <wp:anchor distT="0" distB="0" distL="114300" distR="114300" simplePos="0" relativeHeight="251611136" behindDoc="0" locked="0" layoutInCell="1" allowOverlap="1" wp14:anchorId="02BD5D50" wp14:editId="6A3555E0">
                  <wp:simplePos x="0" y="0"/>
                  <wp:positionH relativeFrom="column">
                    <wp:posOffset>-408305</wp:posOffset>
                  </wp:positionH>
                  <wp:positionV relativeFrom="paragraph">
                    <wp:posOffset>58420</wp:posOffset>
                  </wp:positionV>
                  <wp:extent cx="5061585" cy="3019425"/>
                  <wp:effectExtent l="0" t="0" r="5715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9 Sponsorship Flyer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301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C5DB28" w14:textId="77777777" w:rsidR="00BA7E9E" w:rsidRPr="001C4B0D" w:rsidRDefault="00BA7E9E" w:rsidP="00BA7E9E">
            <w:pPr>
              <w:pStyle w:val="Quote"/>
              <w:pBdr>
                <w:top w:val="none" w:sz="0" w:space="0" w:color="auto"/>
                <w:bottom w:val="none" w:sz="0" w:space="0" w:color="auto"/>
              </w:pBdr>
              <w:spacing w:line="240" w:lineRule="auto"/>
              <w:rPr>
                <w:rFonts w:ascii="Arial Narrow" w:hAnsi="Arial Narrow"/>
                <w:bCs w:val="0"/>
                <w:noProof/>
                <w:color w:val="FFFFFF" w:themeColor="background1"/>
              </w:rPr>
            </w:pPr>
          </w:p>
          <w:p w14:paraId="2D75680C" w14:textId="77777777" w:rsidR="00BA7E9E" w:rsidRPr="001C4B0D" w:rsidRDefault="00BA7E9E" w:rsidP="00BA7E9E">
            <w:pPr>
              <w:pStyle w:val="Quote"/>
              <w:pBdr>
                <w:top w:val="none" w:sz="0" w:space="0" w:color="auto"/>
                <w:bottom w:val="none" w:sz="0" w:space="0" w:color="auto"/>
              </w:pBdr>
              <w:spacing w:line="240" w:lineRule="auto"/>
              <w:rPr>
                <w:rFonts w:ascii="Arial Narrow" w:hAnsi="Arial Narrow"/>
                <w:b w:val="0"/>
                <w:bCs w:val="0"/>
                <w:noProof/>
                <w:color w:val="FFFFFF" w:themeColor="background1"/>
              </w:rPr>
            </w:pPr>
          </w:p>
          <w:p w14:paraId="0C255806" w14:textId="77777777" w:rsidR="00BA7E9E" w:rsidRPr="001C4B0D" w:rsidRDefault="00BA7E9E" w:rsidP="00BA7E9E">
            <w:pPr>
              <w:pStyle w:val="Quote"/>
              <w:pBdr>
                <w:top w:val="none" w:sz="0" w:space="0" w:color="auto"/>
                <w:bottom w:val="none" w:sz="0" w:space="0" w:color="auto"/>
              </w:pBdr>
              <w:spacing w:line="240" w:lineRule="auto"/>
              <w:rPr>
                <w:rFonts w:ascii="Arial Narrow" w:hAnsi="Arial Narrow"/>
                <w:b w:val="0"/>
                <w:bCs w:val="0"/>
                <w:noProof/>
                <w:color w:val="FFFFFF" w:themeColor="background1"/>
              </w:rPr>
            </w:pPr>
          </w:p>
          <w:p w14:paraId="0FAE927C" w14:textId="7187880D" w:rsidR="00BA7E9E" w:rsidRPr="001C4B0D" w:rsidRDefault="00BA7E9E" w:rsidP="00BA7E9E">
            <w:pPr>
              <w:pStyle w:val="Quote"/>
              <w:pBdr>
                <w:top w:val="none" w:sz="0" w:space="0" w:color="auto"/>
                <w:bottom w:val="none" w:sz="0" w:space="0" w:color="auto"/>
              </w:pBdr>
              <w:spacing w:line="240" w:lineRule="auto"/>
              <w:rPr>
                <w:rFonts w:ascii="Arial Narrow" w:hAnsi="Arial Narrow"/>
                <w:b w:val="0"/>
                <w:bCs w:val="0"/>
                <w:color w:val="FFFFFF" w:themeColor="background1"/>
              </w:rPr>
            </w:pPr>
          </w:p>
          <w:p w14:paraId="37364A48" w14:textId="6C730109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38CC7E94" w14:textId="1B9752B0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1820C61D" w14:textId="70E6C44E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3C5D11EA" w14:textId="57B53548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59850D81" w14:textId="762EED2B" w:rsidR="00BA7E9E" w:rsidRPr="001C4B0D" w:rsidRDefault="00BA7E9E" w:rsidP="00BA7E9E">
            <w:pPr>
              <w:rPr>
                <w:rFonts w:ascii="Arial Narrow" w:hAnsi="Arial Narrow"/>
                <w:b w:val="0"/>
                <w:bCs w:val="0"/>
                <w:color w:val="FFFFFF" w:themeColor="background1"/>
              </w:rPr>
            </w:pPr>
          </w:p>
          <w:p w14:paraId="60640359" w14:textId="3B548E50" w:rsidR="00BA7E9E" w:rsidRPr="001C4B0D" w:rsidRDefault="00541A77" w:rsidP="00BA7E9E">
            <w:pPr>
              <w:rPr>
                <w:rFonts w:ascii="Arial Narrow" w:hAnsi="Arial Narrow"/>
                <w:b w:val="0"/>
                <w:bCs w:val="0"/>
                <w:color w:val="FFFFFF" w:themeColor="background1"/>
              </w:rPr>
            </w:pPr>
            <w:r>
              <w:rPr>
                <w:rFonts w:ascii="Arial Narrow" w:hAnsi="Arial Narrow"/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5230E35" wp14:editId="13EE313A">
                      <wp:simplePos x="0" y="0"/>
                      <wp:positionH relativeFrom="column">
                        <wp:posOffset>-368935</wp:posOffset>
                      </wp:positionH>
                      <wp:positionV relativeFrom="paragraph">
                        <wp:posOffset>106045</wp:posOffset>
                      </wp:positionV>
                      <wp:extent cx="5034915" cy="1809750"/>
                      <wp:effectExtent l="19050" t="19050" r="13335" b="1905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3491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38100" cmpd="thinThick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16594F" w14:textId="600F9C50" w:rsidR="00866698" w:rsidRDefault="00866698" w:rsidP="00BC48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UPCOMING EVENTS</w:t>
                                  </w:r>
                                </w:p>
                                <w:p w14:paraId="53DDBBC8" w14:textId="08573DB6" w:rsidR="00E5759B" w:rsidRPr="00866698" w:rsidRDefault="00866698" w:rsidP="00BC4828">
                                  <w:pPr>
                                    <w:spacing w:after="0" w:line="240" w:lineRule="auto"/>
                                    <w:jc w:val="both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There is always something happening at </w:t>
                                  </w:r>
                                  <w:r w:rsidR="00A67AB1">
                                    <w:rPr>
                                      <w:color w:val="000000" w:themeColor="text1"/>
                                    </w:rPr>
                                    <w:t>T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he Light-House.  </w:t>
                                  </w:r>
                                  <w:r w:rsidR="00A67AB1">
                                    <w:rPr>
                                      <w:color w:val="000000" w:themeColor="text1"/>
                                    </w:rPr>
                                    <w:t>If you’re looking for ways to make an impact in the lives of others, w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e welcome you to join us in all the fun and exciting ways to be involved</w:t>
                                  </w:r>
                                  <w:r w:rsidR="00A67AB1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 Please go to our website or</w:t>
                                  </w:r>
                                  <w:r w:rsidR="004D1CC1">
                                    <w:rPr>
                                      <w:color w:val="000000" w:themeColor="text1"/>
                                    </w:rPr>
                                    <w:t xml:space="preserve"> call our office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A67AB1">
                                    <w:rPr>
                                      <w:color w:val="000000" w:themeColor="text1"/>
                                    </w:rPr>
                                    <w:t>for up to date info on our events and volunteer opportunities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 xml:space="preserve">.  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 xml:space="preserve">Soon coming </w:t>
                                  </w:r>
                                  <w:r w:rsidR="004D1CC1">
                                    <w:rPr>
                                      <w:color w:val="000000" w:themeColor="text1"/>
                                    </w:rPr>
                                    <w:t>is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 xml:space="preserve"> our annual LadyBUG </w:t>
                                  </w:r>
                                  <w:r w:rsidR="004D1CC1">
                                    <w:rPr>
                                      <w:color w:val="000000" w:themeColor="text1"/>
                                    </w:rPr>
                                    <w:t>R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 xml:space="preserve">ecovery </w:t>
                                  </w:r>
                                  <w:r w:rsidR="004D1CC1">
                                    <w:rPr>
                                      <w:color w:val="000000" w:themeColor="text1"/>
                                    </w:rPr>
                                    <w:t>C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>onference</w:t>
                                  </w:r>
                                  <w:r w:rsidR="004D1CC1">
                                    <w:rPr>
                                      <w:color w:val="000000" w:themeColor="text1"/>
                                    </w:rPr>
                                    <w:t xml:space="preserve"> where 100 recovering women in our city will receive a day of education and workshops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 xml:space="preserve">. Be a key player </w:t>
                                  </w:r>
                                  <w:r w:rsidR="004D1CC1">
                                    <w:rPr>
                                      <w:color w:val="000000" w:themeColor="text1"/>
                                    </w:rPr>
                                    <w:t>by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 xml:space="preserve"> support</w:t>
                                  </w:r>
                                  <w:r w:rsidR="004D1CC1">
                                    <w:rPr>
                                      <w:color w:val="000000" w:themeColor="text1"/>
                                    </w:rPr>
                                    <w:t>ing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 xml:space="preserve"> with your business or individual </w:t>
                                  </w:r>
                                  <w:r w:rsidR="00A67AB1">
                                    <w:rPr>
                                      <w:color w:val="000000" w:themeColor="text1"/>
                                    </w:rPr>
                                    <w:t>s</w:t>
                                  </w:r>
                                  <w:r w:rsidR="00E5759B">
                                    <w:rPr>
                                      <w:color w:val="000000" w:themeColor="text1"/>
                                    </w:rPr>
                                    <w:t>ponsorship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>.</w:t>
                                  </w:r>
                                  <w:r w:rsidR="00E5759B"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="00C52027">
                                    <w:rPr>
                                      <w:color w:val="000000" w:themeColor="text1"/>
                                    </w:rPr>
                                    <w:t xml:space="preserve">It’s a </w:t>
                                  </w:r>
                                  <w:r w:rsidR="00BC4828">
                                    <w:rPr>
                                      <w:color w:val="000000" w:themeColor="text1"/>
                                    </w:rPr>
                                    <w:t>rewarding way to make a difference.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30E35" id="Text Box 16" o:spid="_x0000_s1034" type="#_x0000_t202" style="position:absolute;margin-left:-29.05pt;margin-top:8.35pt;width:396.45pt;height:142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" fillcolor="white [3201]" strokeweight="3pt">
                      <v:stroke linestyle="thinThick"/>
                      <v:textbox>
                        <w:txbxContent>
                          <w:p w14:paraId="7F16594F" w14:textId="600F9C50" w:rsidR="00866698" w:rsidRDefault="00866698" w:rsidP="00BC482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UPCOMING EVENTS</w:t>
                            </w:r>
                          </w:p>
                          <w:p w14:paraId="53DDBBC8" w14:textId="08573DB6" w:rsidR="00E5759B" w:rsidRPr="00866698" w:rsidRDefault="00866698" w:rsidP="00BC4828">
                            <w:pPr>
                              <w:spacing w:after="0" w:line="240" w:lineRule="auto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There is always something happening at </w:t>
                            </w:r>
                            <w:r w:rsidR="00A67AB1">
                              <w:rPr>
                                <w:color w:val="000000" w:themeColor="text1"/>
                              </w:rPr>
                              <w:t>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he Light-House.  </w:t>
                            </w:r>
                            <w:r w:rsidR="00A67AB1">
                              <w:rPr>
                                <w:color w:val="000000" w:themeColor="text1"/>
                              </w:rPr>
                              <w:t>If you’re looking for ways to make an impact in the lives of others, w</w:t>
                            </w:r>
                            <w:r>
                              <w:rPr>
                                <w:color w:val="000000" w:themeColor="text1"/>
                              </w:rPr>
                              <w:t>e welcome you to join us in all the fun and exciting ways to be involved</w:t>
                            </w:r>
                            <w:r w:rsidR="00A67AB1">
                              <w:rPr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Please go to our website or</w:t>
                            </w:r>
                            <w:r w:rsidR="004D1CC1">
                              <w:rPr>
                                <w:color w:val="000000" w:themeColor="text1"/>
                              </w:rPr>
                              <w:t xml:space="preserve"> call our office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A67AB1">
                              <w:rPr>
                                <w:color w:val="000000" w:themeColor="text1"/>
                              </w:rPr>
                              <w:t>for up to date info on our events and volunteer opportunities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.  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 xml:space="preserve">Soon coming </w:t>
                            </w:r>
                            <w:r w:rsidR="004D1CC1">
                              <w:rPr>
                                <w:color w:val="000000" w:themeColor="text1"/>
                              </w:rPr>
                              <w:t>is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 xml:space="preserve"> our annual LadyBUG </w:t>
                            </w:r>
                            <w:r w:rsidR="004D1CC1">
                              <w:rPr>
                                <w:color w:val="000000" w:themeColor="text1"/>
                              </w:rPr>
                              <w:t>R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 xml:space="preserve">ecovery </w:t>
                            </w:r>
                            <w:r w:rsidR="004D1CC1">
                              <w:rPr>
                                <w:color w:val="000000" w:themeColor="text1"/>
                              </w:rPr>
                              <w:t>C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>onference</w:t>
                            </w:r>
                            <w:r w:rsidR="004D1CC1">
                              <w:rPr>
                                <w:color w:val="000000" w:themeColor="text1"/>
                              </w:rPr>
                              <w:t xml:space="preserve"> where 100 recovering women in our city will receive a day of education and workshops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 xml:space="preserve">. Be a key player </w:t>
                            </w:r>
                            <w:r w:rsidR="004D1CC1">
                              <w:rPr>
                                <w:color w:val="000000" w:themeColor="text1"/>
                              </w:rPr>
                              <w:t>by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 xml:space="preserve"> support</w:t>
                            </w:r>
                            <w:r w:rsidR="004D1CC1">
                              <w:rPr>
                                <w:color w:val="000000" w:themeColor="text1"/>
                              </w:rPr>
                              <w:t>ing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 xml:space="preserve"> with your business or individual </w:t>
                            </w:r>
                            <w:r w:rsidR="00A67AB1">
                              <w:rPr>
                                <w:color w:val="000000" w:themeColor="text1"/>
                              </w:rPr>
                              <w:t>s</w:t>
                            </w:r>
                            <w:r w:rsidR="00E5759B">
                              <w:rPr>
                                <w:color w:val="000000" w:themeColor="text1"/>
                              </w:rPr>
                              <w:t>ponsorship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E5759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52027">
                              <w:rPr>
                                <w:color w:val="000000" w:themeColor="text1"/>
                              </w:rPr>
                              <w:t xml:space="preserve">It’s a </w:t>
                            </w:r>
                            <w:r w:rsidR="00BC4828">
                              <w:rPr>
                                <w:color w:val="000000" w:themeColor="text1"/>
                              </w:rPr>
                              <w:t>rewarding way to make a difference.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7E16657" w14:textId="4709EDDB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1D1FFEDC" w14:textId="77777777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6F80FD15" w14:textId="77777777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427A138D" w14:textId="3E73A90A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604CEB0D" w14:textId="7FA4C7A9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01E241F8" w14:textId="28729E40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60097E50" w14:textId="60906E52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673FBE3F" w14:textId="6616137B" w:rsidR="00BA7E9E" w:rsidRPr="001C4B0D" w:rsidRDefault="00BA7E9E" w:rsidP="00BA7E9E">
            <w:pPr>
              <w:rPr>
                <w:rFonts w:ascii="Arial Narrow" w:hAnsi="Arial Narrow"/>
                <w:i/>
                <w:iCs/>
                <w:color w:val="FFFFFF" w:themeColor="background1"/>
                <w:sz w:val="28"/>
              </w:rPr>
            </w:pPr>
          </w:p>
          <w:p w14:paraId="1372590C" w14:textId="213ED884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24CED2E4" w14:textId="053CD97D" w:rsidR="00BA7E9E" w:rsidRPr="001C4B0D" w:rsidRDefault="00BC4828" w:rsidP="00BA7E9E">
            <w:pPr>
              <w:rPr>
                <w:rFonts w:ascii="Arial Narrow" w:hAnsi="Arial Narrow"/>
                <w:color w:val="FFFFFF" w:themeColor="background1"/>
              </w:rPr>
            </w:pPr>
            <w:r>
              <w:rPr>
                <w:rFonts w:ascii="Arial Narrow" w:hAnsi="Arial Narrow"/>
                <w:noProof/>
                <w:color w:val="FFFFFF" w:themeColor="background1"/>
              </w:rPr>
              <w:drawing>
                <wp:anchor distT="0" distB="0" distL="114300" distR="114300" simplePos="0" relativeHeight="251722752" behindDoc="0" locked="0" layoutInCell="1" allowOverlap="1" wp14:anchorId="5CE0BE21" wp14:editId="4CCF90FF">
                  <wp:simplePos x="0" y="0"/>
                  <wp:positionH relativeFrom="column">
                    <wp:posOffset>-344805</wp:posOffset>
                  </wp:positionH>
                  <wp:positionV relativeFrom="paragraph">
                    <wp:posOffset>198755</wp:posOffset>
                  </wp:positionV>
                  <wp:extent cx="5010785" cy="2943225"/>
                  <wp:effectExtent l="0" t="0" r="0" b="952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CO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5" b="9969"/>
                          <a:stretch/>
                        </pic:blipFill>
                        <pic:spPr bwMode="auto">
                          <a:xfrm>
                            <a:off x="0" y="0"/>
                            <a:ext cx="5010785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7D2AC7" w14:textId="455E2032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35DEE5BE" w14:textId="11DA7811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43206E82" w14:textId="265D020B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4E3C4BD0" w14:textId="77777777" w:rsidR="00BA7E9E" w:rsidRPr="001C4B0D" w:rsidRDefault="00BA7E9E" w:rsidP="00BA7E9E">
            <w:pPr>
              <w:rPr>
                <w:rFonts w:ascii="Arial Narrow" w:hAnsi="Arial Narrow"/>
                <w:i/>
                <w:iCs/>
                <w:color w:val="FFFFFF" w:themeColor="background1"/>
                <w:sz w:val="28"/>
              </w:rPr>
            </w:pPr>
          </w:p>
          <w:p w14:paraId="7A355B8D" w14:textId="77777777" w:rsidR="00BA7E9E" w:rsidRPr="001C4B0D" w:rsidRDefault="00BA7E9E" w:rsidP="00BA7E9E">
            <w:pPr>
              <w:rPr>
                <w:rFonts w:ascii="Arial Narrow" w:hAnsi="Arial Narrow"/>
                <w:color w:val="FFFFFF" w:themeColor="background1"/>
              </w:rPr>
            </w:pPr>
          </w:p>
          <w:p w14:paraId="6C062D20" w14:textId="77777777" w:rsidR="00BA7E9E" w:rsidRPr="001C4B0D" w:rsidRDefault="00BA7E9E" w:rsidP="00BA7E9E">
            <w:pPr>
              <w:rPr>
                <w:rFonts w:ascii="Arial Narrow" w:hAnsi="Arial Narrow"/>
                <w:i/>
                <w:iCs/>
                <w:color w:val="FFFFFF" w:themeColor="background1"/>
                <w:sz w:val="28"/>
              </w:rPr>
            </w:pPr>
          </w:p>
          <w:p w14:paraId="43FE1D09" w14:textId="77777777" w:rsidR="00BA7E9E" w:rsidRPr="001C4B0D" w:rsidRDefault="00BA7E9E" w:rsidP="00BA7E9E">
            <w:pPr>
              <w:rPr>
                <w:rFonts w:ascii="Arial Narrow" w:hAnsi="Arial Narrow"/>
                <w:iCs/>
                <w:color w:val="FFFFFF" w:themeColor="background1"/>
                <w:sz w:val="28"/>
              </w:rPr>
            </w:pPr>
          </w:p>
          <w:p w14:paraId="06ACB837" w14:textId="77777777" w:rsidR="00BA7E9E" w:rsidRDefault="00BA7E9E" w:rsidP="00BA7E9E">
            <w:pPr>
              <w:rPr>
                <w:rFonts w:ascii="Arial Narrow" w:hAnsi="Arial Narrow"/>
                <w:b w:val="0"/>
                <w:bCs w:val="0"/>
                <w:noProof/>
                <w:color w:val="FFFFFF" w:themeColor="background1"/>
              </w:rPr>
            </w:pPr>
          </w:p>
          <w:p w14:paraId="2B23D692" w14:textId="77777777" w:rsidR="00BA7E9E" w:rsidRPr="001C4B0D" w:rsidRDefault="00BA7E9E" w:rsidP="00BA7E9E">
            <w:pPr>
              <w:rPr>
                <w:rFonts w:ascii="Arial Narrow" w:hAnsi="Arial Narrow"/>
                <w:i/>
                <w:iCs/>
                <w:color w:val="FFFFFF" w:themeColor="background1"/>
                <w:sz w:val="28"/>
              </w:rPr>
            </w:pPr>
          </w:p>
          <w:p w14:paraId="18EB688C" w14:textId="7D621BBB" w:rsidR="00BA7E9E" w:rsidRPr="001C4B0D" w:rsidRDefault="00BC4828" w:rsidP="00BA7E9E">
            <w:pPr>
              <w:rPr>
                <w:rFonts w:ascii="Arial Narrow" w:hAnsi="Arial Narrow"/>
                <w:color w:val="FFFFFF" w:themeColor="background1"/>
              </w:rPr>
            </w:pPr>
            <w:r w:rsidRPr="001C4B0D">
              <w:rPr>
                <w:rFonts w:ascii="Arial Narrow" w:hAnsi="Arial Narrow"/>
                <w:noProof/>
                <w:color w:val="FFFFFF" w:themeColor="background1"/>
              </w:rPr>
              <mc:AlternateContent>
                <mc:Choice Requires="wps">
                  <w:drawing>
                    <wp:anchor distT="45720" distB="45720" distL="114300" distR="114300" simplePos="0" relativeHeight="251610112" behindDoc="0" locked="0" layoutInCell="1" allowOverlap="1" wp14:anchorId="59FCDE02" wp14:editId="42272537">
                      <wp:simplePos x="0" y="0"/>
                      <wp:positionH relativeFrom="column">
                        <wp:posOffset>-412115</wp:posOffset>
                      </wp:positionH>
                      <wp:positionV relativeFrom="paragraph">
                        <wp:posOffset>1299210</wp:posOffset>
                      </wp:positionV>
                      <wp:extent cx="5162550" cy="1609725"/>
                      <wp:effectExtent l="0" t="0" r="0" b="952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2550" cy="1609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CCB69B" w14:textId="24733F45" w:rsidR="00121F97" w:rsidRPr="00993C27" w:rsidRDefault="009025DE" w:rsidP="00866698">
                                  <w:pPr>
                                    <w:spacing w:line="240" w:lineRule="auto"/>
                                    <w:jc w:val="both"/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</w:rPr>
                                  </w:pPr>
                                  <w:r w:rsidRPr="00993C27"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</w:rPr>
                                    <w:t xml:space="preserve">Our </w:t>
                                  </w:r>
                                  <w:r w:rsidR="00C52027"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</w:rPr>
                                    <w:t>3</w:t>
                                  </w:r>
                                  <w:r w:rsidR="00C52027" w:rsidRPr="00C52027"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  <w:r w:rsidR="00C52027"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</w:rPr>
                                    <w:t xml:space="preserve"> Annual Bunco Bonanza was a blast! So much laughter fill</w:t>
                                  </w:r>
                                  <w:r w:rsidR="00541A77"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</w:rPr>
                                    <w:t>ed</w:t>
                                  </w:r>
                                  <w:r w:rsidR="00C52027"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</w:rPr>
                                    <w:t xml:space="preserve"> the room. As ladies travel from table to table, new friendships and smiles are formed. Alice Green and her team work hard behind the scenes to make it a meaningful and memorable event. Women helping women is the goal of this event; helping each other feel the effects of friendship, live in love and move the mission of The Light-House. It’s a great way to build relationships while building self and taking care of the underserved in our city at the same time. Catch us next year, we’</w:t>
                                  </w:r>
                                  <w:r w:rsidR="00541A77"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</w:rPr>
                                    <w:t>ll show you how to ‘roll’.</w:t>
                                  </w:r>
                                  <w:r w:rsidR="00C52027">
                                    <w:rPr>
                                      <w:rFonts w:cstheme="minorHAnsi"/>
                                      <w:color w:val="000000" w:themeColor="text1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0863B71" w14:textId="77777777" w:rsidR="00C911BA" w:rsidRDefault="00C911B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CDE02" id="Text Box 2" o:spid="_x0000_s1035" type="#_x0000_t202" style="position:absolute;margin-left:-32.45pt;margin-top:102.3pt;width:406.5pt;height:126.7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" fillcolor="white [3212]" stroked="f">
                      <v:textbox>
                        <w:txbxContent>
                          <w:p w14:paraId="68CCB69B" w14:textId="24733F45" w:rsidR="00121F97" w:rsidRPr="00993C27" w:rsidRDefault="009025DE" w:rsidP="00866698">
                            <w:pPr>
                              <w:spacing w:line="240" w:lineRule="auto"/>
                              <w:jc w:val="both"/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</w:pPr>
                            <w:r w:rsidRPr="00993C27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 xml:space="preserve">Our </w:t>
                            </w:r>
                            <w:r w:rsidR="00C52027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>3</w:t>
                            </w:r>
                            <w:r w:rsidR="00C52027" w:rsidRPr="00C52027">
                              <w:rPr>
                                <w:rFonts w:cstheme="minorHAnsi"/>
                                <w:color w:val="000000" w:themeColor="text1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C52027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 xml:space="preserve"> Annual Bunco Bonanza was a blast! So much laughter fill</w:t>
                            </w:r>
                            <w:r w:rsidR="00541A77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>ed</w:t>
                            </w:r>
                            <w:r w:rsidR="00C52027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 xml:space="preserve"> the room. As ladies travel from table to table, new friendships and smiles are formed. Alice Green and her team work hard behind the scenes to make it a meaningful and memorable event. Women helping women is the goal of this event; helping each other feel the effects of friendship, live in love and move the mission of The Light-House. It’s a great way to build relationships while building self and taking care of the underserved in our city at the same time. Catch us next year, we’</w:t>
                            </w:r>
                            <w:r w:rsidR="00541A77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>ll show you how to ‘roll’.</w:t>
                            </w:r>
                            <w:r w:rsidR="00C52027"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  <w:p w14:paraId="10863B71" w14:textId="77777777" w:rsidR="00C911BA" w:rsidRDefault="00C911BA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BDD665E" w14:textId="6C66E5B4" w:rsidR="00FD0FD2" w:rsidRPr="001C4B0D" w:rsidRDefault="00422732" w:rsidP="00541A77">
      <w:pPr>
        <w:mirrorIndents/>
        <w:rPr>
          <w:rFonts w:ascii="Arial Narrow" w:hAnsi="Arial Narrow"/>
          <w:b/>
          <w:color w:val="FFFFFF" w:themeColor="background1"/>
          <w:sz w:val="56"/>
          <w:szCs w:val="56"/>
        </w:rPr>
      </w:pPr>
      <w:bookmarkStart w:id="0" w:name="_GoBack"/>
      <w:r>
        <w:rPr>
          <w:noProof/>
          <w:color w:val="FFFFFF" w:themeColor="background1"/>
        </w:rPr>
        <w:drawing>
          <wp:anchor distT="0" distB="0" distL="114300" distR="114300" simplePos="0" relativeHeight="251972608" behindDoc="0" locked="0" layoutInCell="1" allowOverlap="1" wp14:anchorId="68C82555" wp14:editId="12E72E08">
            <wp:simplePos x="0" y="0"/>
            <wp:positionH relativeFrom="column">
              <wp:posOffset>15240</wp:posOffset>
            </wp:positionH>
            <wp:positionV relativeFrom="paragraph">
              <wp:posOffset>8276590</wp:posOffset>
            </wp:positionV>
            <wp:extent cx="1546860" cy="622773"/>
            <wp:effectExtent l="0" t="0" r="0" b="6350"/>
            <wp:wrapNone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NVILL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622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D0FD2" w:rsidRPr="001C4B0D" w:rsidSect="00047224">
      <w:headerReference w:type="default" r:id="rId20"/>
      <w:pgSz w:w="12240" w:h="15840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2E4A54" w14:textId="77777777" w:rsidR="00A84D38" w:rsidRDefault="00A84D38" w:rsidP="00D04819">
      <w:pPr>
        <w:spacing w:after="0" w:line="240" w:lineRule="auto"/>
      </w:pPr>
      <w:r>
        <w:separator/>
      </w:r>
    </w:p>
    <w:p w14:paraId="4AE64F95" w14:textId="77777777" w:rsidR="00A84D38" w:rsidRDefault="00A84D38"/>
  </w:endnote>
  <w:endnote w:type="continuationSeparator" w:id="0">
    <w:p w14:paraId="7830175E" w14:textId="77777777" w:rsidR="00A84D38" w:rsidRDefault="00A84D38" w:rsidP="00D04819">
      <w:pPr>
        <w:spacing w:after="0" w:line="240" w:lineRule="auto"/>
      </w:pPr>
      <w:r>
        <w:continuationSeparator/>
      </w:r>
    </w:p>
    <w:p w14:paraId="67FD57E0" w14:textId="77777777" w:rsidR="00A84D38" w:rsidRDefault="00A84D3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ABEAC" w14:textId="77777777" w:rsidR="00A84D38" w:rsidRDefault="00A84D38" w:rsidP="00D04819">
      <w:pPr>
        <w:spacing w:after="0" w:line="240" w:lineRule="auto"/>
      </w:pPr>
      <w:r>
        <w:separator/>
      </w:r>
    </w:p>
    <w:p w14:paraId="28019385" w14:textId="77777777" w:rsidR="00A84D38" w:rsidRDefault="00A84D38"/>
  </w:footnote>
  <w:footnote w:type="continuationSeparator" w:id="0">
    <w:p w14:paraId="0ECE987D" w14:textId="77777777" w:rsidR="00A84D38" w:rsidRDefault="00A84D38" w:rsidP="00D04819">
      <w:pPr>
        <w:spacing w:after="0" w:line="240" w:lineRule="auto"/>
      </w:pPr>
      <w:r>
        <w:continuationSeparator/>
      </w:r>
    </w:p>
    <w:p w14:paraId="26BCB054" w14:textId="77777777" w:rsidR="00A84D38" w:rsidRDefault="00A84D3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05580361"/>
      <w:docPartObj>
        <w:docPartGallery w:val="Page Numbers (Top of Page)"/>
        <w:docPartUnique/>
      </w:docPartObj>
    </w:sdtPr>
    <w:sdtEndPr>
      <w:rPr>
        <w:noProof/>
        <w:color w:val="CC894C" w:themeColor="text2"/>
      </w:rPr>
    </w:sdtEndPr>
    <w:sdtContent>
      <w:p w14:paraId="1571ED01" w14:textId="77777777" w:rsidR="00D53930" w:rsidRPr="00E1260A" w:rsidRDefault="00D53930">
        <w:pPr>
          <w:pStyle w:val="Header"/>
          <w:rPr>
            <w:color w:val="CC894C" w:themeColor="text2"/>
          </w:rPr>
        </w:pPr>
        <w:r w:rsidRPr="00E1260A">
          <w:rPr>
            <w:color w:val="CC894C" w:themeColor="text2"/>
          </w:rPr>
          <w:fldChar w:fldCharType="begin"/>
        </w:r>
        <w:r w:rsidRPr="00E1260A">
          <w:rPr>
            <w:color w:val="CC894C" w:themeColor="text2"/>
          </w:rPr>
          <w:instrText xml:space="preserve"> PAGE   \* MERGEFORMAT </w:instrText>
        </w:r>
        <w:r w:rsidRPr="00E1260A">
          <w:rPr>
            <w:color w:val="CC894C" w:themeColor="text2"/>
          </w:rPr>
          <w:fldChar w:fldCharType="separate"/>
        </w:r>
        <w:r w:rsidR="00F5329A">
          <w:rPr>
            <w:noProof/>
            <w:color w:val="CC894C" w:themeColor="text2"/>
          </w:rPr>
          <w:t>2</w:t>
        </w:r>
        <w:r w:rsidRPr="00E1260A">
          <w:rPr>
            <w:noProof/>
            <w:color w:val="CC894C" w:themeColor="text2"/>
          </w:rPr>
          <w:fldChar w:fldCharType="end"/>
        </w:r>
      </w:p>
    </w:sdtContent>
  </w:sdt>
  <w:p w14:paraId="4E9E0845" w14:textId="77777777" w:rsidR="00D53930" w:rsidRDefault="00D539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300pt;height:300pt;rotation:90;visibility:visible;mso-wrap-style:square" o:bullet="t">
        <v:imagedata r:id="rId1" o:title="Related image" croptop="13325f" cropbottom="14637f" cropleft="19661f" cropright="19879f"/>
      </v:shape>
    </w:pict>
  </w:numPicBullet>
  <w:abstractNum w:abstractNumId="0" w15:restartNumberingAfterBreak="0">
    <w:nsid w:val="0BAE3465"/>
    <w:multiLevelType w:val="hybridMultilevel"/>
    <w:tmpl w:val="AB5A0A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7763E"/>
    <w:multiLevelType w:val="hybridMultilevel"/>
    <w:tmpl w:val="095A33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648"/>
    <w:rsid w:val="00000B59"/>
    <w:rsid w:val="00001936"/>
    <w:rsid w:val="00001E3B"/>
    <w:rsid w:val="000035CB"/>
    <w:rsid w:val="000148BA"/>
    <w:rsid w:val="00014A5B"/>
    <w:rsid w:val="00020114"/>
    <w:rsid w:val="00020477"/>
    <w:rsid w:val="000229E0"/>
    <w:rsid w:val="00022A8F"/>
    <w:rsid w:val="00023551"/>
    <w:rsid w:val="000240FA"/>
    <w:rsid w:val="00032EEE"/>
    <w:rsid w:val="0003367A"/>
    <w:rsid w:val="00036839"/>
    <w:rsid w:val="00041D52"/>
    <w:rsid w:val="00043FE1"/>
    <w:rsid w:val="00047224"/>
    <w:rsid w:val="00047E02"/>
    <w:rsid w:val="0005183D"/>
    <w:rsid w:val="00064896"/>
    <w:rsid w:val="00073C4D"/>
    <w:rsid w:val="00073C9E"/>
    <w:rsid w:val="00074E61"/>
    <w:rsid w:val="00074F6B"/>
    <w:rsid w:val="00076ED4"/>
    <w:rsid w:val="00076EEE"/>
    <w:rsid w:val="000819CA"/>
    <w:rsid w:val="00084059"/>
    <w:rsid w:val="00086103"/>
    <w:rsid w:val="000901E8"/>
    <w:rsid w:val="0009118F"/>
    <w:rsid w:val="0009605C"/>
    <w:rsid w:val="00096648"/>
    <w:rsid w:val="000A2C77"/>
    <w:rsid w:val="000A7967"/>
    <w:rsid w:val="000B1F9F"/>
    <w:rsid w:val="000B6D1F"/>
    <w:rsid w:val="000C2E62"/>
    <w:rsid w:val="000C3B6D"/>
    <w:rsid w:val="000C57FE"/>
    <w:rsid w:val="000D170E"/>
    <w:rsid w:val="000D1909"/>
    <w:rsid w:val="000D3A0E"/>
    <w:rsid w:val="000D435D"/>
    <w:rsid w:val="000E0995"/>
    <w:rsid w:val="000E0AC0"/>
    <w:rsid w:val="000E4679"/>
    <w:rsid w:val="000F19F2"/>
    <w:rsid w:val="000F6621"/>
    <w:rsid w:val="00102AE2"/>
    <w:rsid w:val="00104116"/>
    <w:rsid w:val="00106C5E"/>
    <w:rsid w:val="00113050"/>
    <w:rsid w:val="00121925"/>
    <w:rsid w:val="00121F97"/>
    <w:rsid w:val="0013203D"/>
    <w:rsid w:val="00132F6F"/>
    <w:rsid w:val="00133259"/>
    <w:rsid w:val="00136DF0"/>
    <w:rsid w:val="00140C32"/>
    <w:rsid w:val="001459B7"/>
    <w:rsid w:val="00150591"/>
    <w:rsid w:val="00153659"/>
    <w:rsid w:val="00161D2B"/>
    <w:rsid w:val="00164D7A"/>
    <w:rsid w:val="00167670"/>
    <w:rsid w:val="00167FA9"/>
    <w:rsid w:val="001718DE"/>
    <w:rsid w:val="00182D1F"/>
    <w:rsid w:val="00184800"/>
    <w:rsid w:val="00187DE9"/>
    <w:rsid w:val="00195659"/>
    <w:rsid w:val="001A0DB8"/>
    <w:rsid w:val="001A1FBD"/>
    <w:rsid w:val="001A43FF"/>
    <w:rsid w:val="001A681E"/>
    <w:rsid w:val="001B0BA6"/>
    <w:rsid w:val="001B6286"/>
    <w:rsid w:val="001C3ABF"/>
    <w:rsid w:val="001C4B0D"/>
    <w:rsid w:val="001C645F"/>
    <w:rsid w:val="001D09E4"/>
    <w:rsid w:val="001D28B1"/>
    <w:rsid w:val="001E5275"/>
    <w:rsid w:val="001E661B"/>
    <w:rsid w:val="001F3A21"/>
    <w:rsid w:val="001F5900"/>
    <w:rsid w:val="002043D2"/>
    <w:rsid w:val="00213AA4"/>
    <w:rsid w:val="0022334F"/>
    <w:rsid w:val="00224FBE"/>
    <w:rsid w:val="0023068C"/>
    <w:rsid w:val="002358DB"/>
    <w:rsid w:val="00240F23"/>
    <w:rsid w:val="00242CCC"/>
    <w:rsid w:val="002449FC"/>
    <w:rsid w:val="00247911"/>
    <w:rsid w:val="002538B3"/>
    <w:rsid w:val="00256881"/>
    <w:rsid w:val="0026457F"/>
    <w:rsid w:val="002647D8"/>
    <w:rsid w:val="00264D1B"/>
    <w:rsid w:val="00271074"/>
    <w:rsid w:val="0027309A"/>
    <w:rsid w:val="00277ECF"/>
    <w:rsid w:val="00285AC0"/>
    <w:rsid w:val="00286A51"/>
    <w:rsid w:val="00290ACF"/>
    <w:rsid w:val="00291478"/>
    <w:rsid w:val="00291553"/>
    <w:rsid w:val="00293D53"/>
    <w:rsid w:val="0029481C"/>
    <w:rsid w:val="00295DF6"/>
    <w:rsid w:val="002A0EC2"/>
    <w:rsid w:val="002A74D2"/>
    <w:rsid w:val="002B149E"/>
    <w:rsid w:val="002B601A"/>
    <w:rsid w:val="002C138D"/>
    <w:rsid w:val="002C19C3"/>
    <w:rsid w:val="002C19F2"/>
    <w:rsid w:val="002C56C5"/>
    <w:rsid w:val="002D1808"/>
    <w:rsid w:val="002D3108"/>
    <w:rsid w:val="002D423E"/>
    <w:rsid w:val="002D6612"/>
    <w:rsid w:val="002E1AA0"/>
    <w:rsid w:val="002E2BAE"/>
    <w:rsid w:val="002E3E4F"/>
    <w:rsid w:val="002E56EB"/>
    <w:rsid w:val="002E6846"/>
    <w:rsid w:val="002E76DB"/>
    <w:rsid w:val="002F6E0D"/>
    <w:rsid w:val="002F710F"/>
    <w:rsid w:val="003063AF"/>
    <w:rsid w:val="00313193"/>
    <w:rsid w:val="00313773"/>
    <w:rsid w:val="003168DB"/>
    <w:rsid w:val="003173EF"/>
    <w:rsid w:val="00320CA3"/>
    <w:rsid w:val="00322799"/>
    <w:rsid w:val="00343CBB"/>
    <w:rsid w:val="00345523"/>
    <w:rsid w:val="003457F4"/>
    <w:rsid w:val="003500BE"/>
    <w:rsid w:val="00350C82"/>
    <w:rsid w:val="00353B0B"/>
    <w:rsid w:val="003557B5"/>
    <w:rsid w:val="00355840"/>
    <w:rsid w:val="0035754D"/>
    <w:rsid w:val="00361001"/>
    <w:rsid w:val="003624E6"/>
    <w:rsid w:val="0036479C"/>
    <w:rsid w:val="003718D1"/>
    <w:rsid w:val="00373C4A"/>
    <w:rsid w:val="0037472F"/>
    <w:rsid w:val="0038442A"/>
    <w:rsid w:val="0039016F"/>
    <w:rsid w:val="00391103"/>
    <w:rsid w:val="00392126"/>
    <w:rsid w:val="00395328"/>
    <w:rsid w:val="00395503"/>
    <w:rsid w:val="003973FF"/>
    <w:rsid w:val="003A6CD9"/>
    <w:rsid w:val="003A790A"/>
    <w:rsid w:val="003B76EC"/>
    <w:rsid w:val="003C4893"/>
    <w:rsid w:val="003D15E5"/>
    <w:rsid w:val="003E18D5"/>
    <w:rsid w:val="003E4FA3"/>
    <w:rsid w:val="003F5576"/>
    <w:rsid w:val="00400A44"/>
    <w:rsid w:val="00401D4A"/>
    <w:rsid w:val="00402A69"/>
    <w:rsid w:val="004032EB"/>
    <w:rsid w:val="0041017F"/>
    <w:rsid w:val="004110CF"/>
    <w:rsid w:val="00413E8E"/>
    <w:rsid w:val="004141AA"/>
    <w:rsid w:val="00422732"/>
    <w:rsid w:val="00424FD7"/>
    <w:rsid w:val="0043066A"/>
    <w:rsid w:val="00431EF2"/>
    <w:rsid w:val="004354B7"/>
    <w:rsid w:val="004369FD"/>
    <w:rsid w:val="00440D6C"/>
    <w:rsid w:val="00444839"/>
    <w:rsid w:val="004505E1"/>
    <w:rsid w:val="00450876"/>
    <w:rsid w:val="00453362"/>
    <w:rsid w:val="00453673"/>
    <w:rsid w:val="00454A5B"/>
    <w:rsid w:val="00456D3A"/>
    <w:rsid w:val="004579EF"/>
    <w:rsid w:val="00460DE6"/>
    <w:rsid w:val="00465AF1"/>
    <w:rsid w:val="00475F58"/>
    <w:rsid w:val="00483673"/>
    <w:rsid w:val="0049245E"/>
    <w:rsid w:val="00494D41"/>
    <w:rsid w:val="004A1531"/>
    <w:rsid w:val="004A3244"/>
    <w:rsid w:val="004A718C"/>
    <w:rsid w:val="004B44DF"/>
    <w:rsid w:val="004C4990"/>
    <w:rsid w:val="004C5DBF"/>
    <w:rsid w:val="004D02DA"/>
    <w:rsid w:val="004D0772"/>
    <w:rsid w:val="004D134E"/>
    <w:rsid w:val="004D1CC1"/>
    <w:rsid w:val="004D51FE"/>
    <w:rsid w:val="004E1589"/>
    <w:rsid w:val="004E2F7F"/>
    <w:rsid w:val="004F04F9"/>
    <w:rsid w:val="004F16DC"/>
    <w:rsid w:val="004F2A55"/>
    <w:rsid w:val="004F3C8B"/>
    <w:rsid w:val="004F4CFE"/>
    <w:rsid w:val="00501F30"/>
    <w:rsid w:val="00502487"/>
    <w:rsid w:val="005143B7"/>
    <w:rsid w:val="00521B6A"/>
    <w:rsid w:val="005239BA"/>
    <w:rsid w:val="00525F6E"/>
    <w:rsid w:val="00527FC0"/>
    <w:rsid w:val="00536BB1"/>
    <w:rsid w:val="00536BD1"/>
    <w:rsid w:val="00541A77"/>
    <w:rsid w:val="00542156"/>
    <w:rsid w:val="00542C35"/>
    <w:rsid w:val="0054399C"/>
    <w:rsid w:val="00544E61"/>
    <w:rsid w:val="00555944"/>
    <w:rsid w:val="005568D8"/>
    <w:rsid w:val="0055758D"/>
    <w:rsid w:val="005612AD"/>
    <w:rsid w:val="00575327"/>
    <w:rsid w:val="00577ADF"/>
    <w:rsid w:val="00580226"/>
    <w:rsid w:val="00582E88"/>
    <w:rsid w:val="0058303C"/>
    <w:rsid w:val="005871AB"/>
    <w:rsid w:val="00590B3C"/>
    <w:rsid w:val="00595B03"/>
    <w:rsid w:val="005A4635"/>
    <w:rsid w:val="005A4729"/>
    <w:rsid w:val="005B0F0C"/>
    <w:rsid w:val="005B3068"/>
    <w:rsid w:val="005B383C"/>
    <w:rsid w:val="005B5D2F"/>
    <w:rsid w:val="005B6B91"/>
    <w:rsid w:val="005C1069"/>
    <w:rsid w:val="005C1C54"/>
    <w:rsid w:val="005C5911"/>
    <w:rsid w:val="005C6270"/>
    <w:rsid w:val="005D02C6"/>
    <w:rsid w:val="005D0CD9"/>
    <w:rsid w:val="005D150A"/>
    <w:rsid w:val="005D6AF3"/>
    <w:rsid w:val="005D73B4"/>
    <w:rsid w:val="005E1CFC"/>
    <w:rsid w:val="005F4D39"/>
    <w:rsid w:val="005F7F63"/>
    <w:rsid w:val="00603940"/>
    <w:rsid w:val="00614900"/>
    <w:rsid w:val="00615C72"/>
    <w:rsid w:val="00625F71"/>
    <w:rsid w:val="00634AB8"/>
    <w:rsid w:val="006352A9"/>
    <w:rsid w:val="00642C04"/>
    <w:rsid w:val="00643F40"/>
    <w:rsid w:val="00646BAE"/>
    <w:rsid w:val="00647A93"/>
    <w:rsid w:val="00656844"/>
    <w:rsid w:val="0066673E"/>
    <w:rsid w:val="00666AAF"/>
    <w:rsid w:val="00667D08"/>
    <w:rsid w:val="006708C6"/>
    <w:rsid w:val="0067132E"/>
    <w:rsid w:val="00672DFD"/>
    <w:rsid w:val="00672FB0"/>
    <w:rsid w:val="006841B0"/>
    <w:rsid w:val="00692E2D"/>
    <w:rsid w:val="006A2BA5"/>
    <w:rsid w:val="006A5066"/>
    <w:rsid w:val="006B0CC3"/>
    <w:rsid w:val="006B0DB2"/>
    <w:rsid w:val="006B2956"/>
    <w:rsid w:val="006B6A03"/>
    <w:rsid w:val="006B7941"/>
    <w:rsid w:val="006C349D"/>
    <w:rsid w:val="006C6E73"/>
    <w:rsid w:val="006D3C73"/>
    <w:rsid w:val="006D3D90"/>
    <w:rsid w:val="006D4AC3"/>
    <w:rsid w:val="006D5F98"/>
    <w:rsid w:val="006D7313"/>
    <w:rsid w:val="006D7AF7"/>
    <w:rsid w:val="006E3CB7"/>
    <w:rsid w:val="006E4974"/>
    <w:rsid w:val="006E64F5"/>
    <w:rsid w:val="00700FA1"/>
    <w:rsid w:val="00701356"/>
    <w:rsid w:val="0070279B"/>
    <w:rsid w:val="00702F19"/>
    <w:rsid w:val="007058CE"/>
    <w:rsid w:val="007075B8"/>
    <w:rsid w:val="007126C0"/>
    <w:rsid w:val="00716934"/>
    <w:rsid w:val="00717077"/>
    <w:rsid w:val="00723704"/>
    <w:rsid w:val="00723FF3"/>
    <w:rsid w:val="00727533"/>
    <w:rsid w:val="00741EC4"/>
    <w:rsid w:val="00743862"/>
    <w:rsid w:val="00746D59"/>
    <w:rsid w:val="007518AB"/>
    <w:rsid w:val="007542D0"/>
    <w:rsid w:val="00760972"/>
    <w:rsid w:val="00763972"/>
    <w:rsid w:val="007646DC"/>
    <w:rsid w:val="00770B04"/>
    <w:rsid w:val="00771DDF"/>
    <w:rsid w:val="00773234"/>
    <w:rsid w:val="00774293"/>
    <w:rsid w:val="00775EC5"/>
    <w:rsid w:val="00780369"/>
    <w:rsid w:val="00782DB8"/>
    <w:rsid w:val="0078483C"/>
    <w:rsid w:val="00786F51"/>
    <w:rsid w:val="00795320"/>
    <w:rsid w:val="007A0AA0"/>
    <w:rsid w:val="007A1B7E"/>
    <w:rsid w:val="007A5D61"/>
    <w:rsid w:val="007B58FA"/>
    <w:rsid w:val="007B737B"/>
    <w:rsid w:val="007D011D"/>
    <w:rsid w:val="007D3405"/>
    <w:rsid w:val="007D5E33"/>
    <w:rsid w:val="007D6E53"/>
    <w:rsid w:val="007E1EBB"/>
    <w:rsid w:val="007E59D9"/>
    <w:rsid w:val="007E5FAC"/>
    <w:rsid w:val="007E7AAA"/>
    <w:rsid w:val="007F29E1"/>
    <w:rsid w:val="007F6F00"/>
    <w:rsid w:val="0080166C"/>
    <w:rsid w:val="0080211F"/>
    <w:rsid w:val="00803C8D"/>
    <w:rsid w:val="00803D00"/>
    <w:rsid w:val="00805BF0"/>
    <w:rsid w:val="00810148"/>
    <w:rsid w:val="008113D1"/>
    <w:rsid w:val="00812DF3"/>
    <w:rsid w:val="0081375A"/>
    <w:rsid w:val="0081623B"/>
    <w:rsid w:val="00817107"/>
    <w:rsid w:val="008251CC"/>
    <w:rsid w:val="0082783D"/>
    <w:rsid w:val="00831716"/>
    <w:rsid w:val="008345FB"/>
    <w:rsid w:val="00835D65"/>
    <w:rsid w:val="00840EC3"/>
    <w:rsid w:val="008417B1"/>
    <w:rsid w:val="00843033"/>
    <w:rsid w:val="00843E21"/>
    <w:rsid w:val="008535E0"/>
    <w:rsid w:val="008555F9"/>
    <w:rsid w:val="00857AD4"/>
    <w:rsid w:val="00866698"/>
    <w:rsid w:val="00874956"/>
    <w:rsid w:val="008779D1"/>
    <w:rsid w:val="0088114D"/>
    <w:rsid w:val="00887F3C"/>
    <w:rsid w:val="008912EC"/>
    <w:rsid w:val="00892F32"/>
    <w:rsid w:val="00894FF8"/>
    <w:rsid w:val="008A4923"/>
    <w:rsid w:val="008A5C75"/>
    <w:rsid w:val="008B51E3"/>
    <w:rsid w:val="008B5F85"/>
    <w:rsid w:val="008C0024"/>
    <w:rsid w:val="008C25D2"/>
    <w:rsid w:val="008C3306"/>
    <w:rsid w:val="008C5A47"/>
    <w:rsid w:val="008E0026"/>
    <w:rsid w:val="008E21AF"/>
    <w:rsid w:val="008E5C23"/>
    <w:rsid w:val="008E5E97"/>
    <w:rsid w:val="008E5FF0"/>
    <w:rsid w:val="008E6312"/>
    <w:rsid w:val="008F07DC"/>
    <w:rsid w:val="009025DE"/>
    <w:rsid w:val="00903930"/>
    <w:rsid w:val="009132EC"/>
    <w:rsid w:val="00915D51"/>
    <w:rsid w:val="00915EB8"/>
    <w:rsid w:val="0092141A"/>
    <w:rsid w:val="00924CC6"/>
    <w:rsid w:val="00926F69"/>
    <w:rsid w:val="0092748F"/>
    <w:rsid w:val="00932ABC"/>
    <w:rsid w:val="00940658"/>
    <w:rsid w:val="0094254E"/>
    <w:rsid w:val="00943A5B"/>
    <w:rsid w:val="00950A06"/>
    <w:rsid w:val="00952695"/>
    <w:rsid w:val="00954731"/>
    <w:rsid w:val="00954F86"/>
    <w:rsid w:val="009569BD"/>
    <w:rsid w:val="009652C1"/>
    <w:rsid w:val="009660DB"/>
    <w:rsid w:val="00966DE0"/>
    <w:rsid w:val="00980F77"/>
    <w:rsid w:val="009901F0"/>
    <w:rsid w:val="009916F2"/>
    <w:rsid w:val="00991841"/>
    <w:rsid w:val="009923C1"/>
    <w:rsid w:val="00993C27"/>
    <w:rsid w:val="009A08E4"/>
    <w:rsid w:val="009A2B4E"/>
    <w:rsid w:val="009A6436"/>
    <w:rsid w:val="009A7B11"/>
    <w:rsid w:val="009B0FA3"/>
    <w:rsid w:val="009B32B1"/>
    <w:rsid w:val="009B3DE0"/>
    <w:rsid w:val="009B46C1"/>
    <w:rsid w:val="009B7FA4"/>
    <w:rsid w:val="009C5A2F"/>
    <w:rsid w:val="009C7187"/>
    <w:rsid w:val="009D0838"/>
    <w:rsid w:val="009D0BD5"/>
    <w:rsid w:val="009D2453"/>
    <w:rsid w:val="009D2EF5"/>
    <w:rsid w:val="009D4ADB"/>
    <w:rsid w:val="009D6CD6"/>
    <w:rsid w:val="009D7811"/>
    <w:rsid w:val="009E4F4F"/>
    <w:rsid w:val="00A02335"/>
    <w:rsid w:val="00A03BD5"/>
    <w:rsid w:val="00A20EC1"/>
    <w:rsid w:val="00A215D8"/>
    <w:rsid w:val="00A216A7"/>
    <w:rsid w:val="00A21945"/>
    <w:rsid w:val="00A24FA9"/>
    <w:rsid w:val="00A314F0"/>
    <w:rsid w:val="00A34B95"/>
    <w:rsid w:val="00A44FB4"/>
    <w:rsid w:val="00A556B9"/>
    <w:rsid w:val="00A63A06"/>
    <w:rsid w:val="00A63D39"/>
    <w:rsid w:val="00A63E6D"/>
    <w:rsid w:val="00A64799"/>
    <w:rsid w:val="00A6556E"/>
    <w:rsid w:val="00A67AB1"/>
    <w:rsid w:val="00A701B8"/>
    <w:rsid w:val="00A70B9E"/>
    <w:rsid w:val="00A71BCD"/>
    <w:rsid w:val="00A73146"/>
    <w:rsid w:val="00A73538"/>
    <w:rsid w:val="00A84D38"/>
    <w:rsid w:val="00A8774E"/>
    <w:rsid w:val="00A87E8A"/>
    <w:rsid w:val="00A905B5"/>
    <w:rsid w:val="00A917BC"/>
    <w:rsid w:val="00A94917"/>
    <w:rsid w:val="00A96434"/>
    <w:rsid w:val="00A96770"/>
    <w:rsid w:val="00AA3423"/>
    <w:rsid w:val="00AA5F61"/>
    <w:rsid w:val="00AA60F2"/>
    <w:rsid w:val="00AA6734"/>
    <w:rsid w:val="00AA7104"/>
    <w:rsid w:val="00AB1A4D"/>
    <w:rsid w:val="00AB1DE5"/>
    <w:rsid w:val="00AB37FB"/>
    <w:rsid w:val="00AB7B97"/>
    <w:rsid w:val="00AC0B33"/>
    <w:rsid w:val="00AC2538"/>
    <w:rsid w:val="00AD103B"/>
    <w:rsid w:val="00AD4EEC"/>
    <w:rsid w:val="00AE020E"/>
    <w:rsid w:val="00AE13EC"/>
    <w:rsid w:val="00AE1483"/>
    <w:rsid w:val="00AE41B1"/>
    <w:rsid w:val="00AE702E"/>
    <w:rsid w:val="00B00071"/>
    <w:rsid w:val="00B01D23"/>
    <w:rsid w:val="00B02101"/>
    <w:rsid w:val="00B14112"/>
    <w:rsid w:val="00B14894"/>
    <w:rsid w:val="00B2150D"/>
    <w:rsid w:val="00B220FB"/>
    <w:rsid w:val="00B23679"/>
    <w:rsid w:val="00B315A7"/>
    <w:rsid w:val="00B31981"/>
    <w:rsid w:val="00B350F0"/>
    <w:rsid w:val="00B403FD"/>
    <w:rsid w:val="00B459E6"/>
    <w:rsid w:val="00B46872"/>
    <w:rsid w:val="00B51F4C"/>
    <w:rsid w:val="00B53924"/>
    <w:rsid w:val="00B53A81"/>
    <w:rsid w:val="00B54DA1"/>
    <w:rsid w:val="00B57506"/>
    <w:rsid w:val="00B60613"/>
    <w:rsid w:val="00B65DC3"/>
    <w:rsid w:val="00B71A93"/>
    <w:rsid w:val="00B723E0"/>
    <w:rsid w:val="00B75D2B"/>
    <w:rsid w:val="00B7726B"/>
    <w:rsid w:val="00B90056"/>
    <w:rsid w:val="00B90270"/>
    <w:rsid w:val="00B92924"/>
    <w:rsid w:val="00B92D58"/>
    <w:rsid w:val="00BA2E28"/>
    <w:rsid w:val="00BA6666"/>
    <w:rsid w:val="00BA690E"/>
    <w:rsid w:val="00BA7E9E"/>
    <w:rsid w:val="00BB25AF"/>
    <w:rsid w:val="00BC4828"/>
    <w:rsid w:val="00BE347F"/>
    <w:rsid w:val="00BE4E51"/>
    <w:rsid w:val="00BF5027"/>
    <w:rsid w:val="00BF5905"/>
    <w:rsid w:val="00C027F1"/>
    <w:rsid w:val="00C07F53"/>
    <w:rsid w:val="00C13340"/>
    <w:rsid w:val="00C143D1"/>
    <w:rsid w:val="00C153C7"/>
    <w:rsid w:val="00C1758E"/>
    <w:rsid w:val="00C26CDF"/>
    <w:rsid w:val="00C302A9"/>
    <w:rsid w:val="00C355D1"/>
    <w:rsid w:val="00C40287"/>
    <w:rsid w:val="00C40990"/>
    <w:rsid w:val="00C42261"/>
    <w:rsid w:val="00C429CB"/>
    <w:rsid w:val="00C47268"/>
    <w:rsid w:val="00C52027"/>
    <w:rsid w:val="00C53FB1"/>
    <w:rsid w:val="00C5626D"/>
    <w:rsid w:val="00C62462"/>
    <w:rsid w:val="00C64858"/>
    <w:rsid w:val="00C66D58"/>
    <w:rsid w:val="00C70F4E"/>
    <w:rsid w:val="00C7131A"/>
    <w:rsid w:val="00C77B4C"/>
    <w:rsid w:val="00C85499"/>
    <w:rsid w:val="00C85B07"/>
    <w:rsid w:val="00C871C5"/>
    <w:rsid w:val="00C8736A"/>
    <w:rsid w:val="00C911BA"/>
    <w:rsid w:val="00C9562F"/>
    <w:rsid w:val="00C959A9"/>
    <w:rsid w:val="00CA10B6"/>
    <w:rsid w:val="00CA20F3"/>
    <w:rsid w:val="00CA38CA"/>
    <w:rsid w:val="00CA4D0C"/>
    <w:rsid w:val="00CB27DE"/>
    <w:rsid w:val="00CC06F1"/>
    <w:rsid w:val="00CC171A"/>
    <w:rsid w:val="00CC550B"/>
    <w:rsid w:val="00CC56C6"/>
    <w:rsid w:val="00CC652A"/>
    <w:rsid w:val="00CC6959"/>
    <w:rsid w:val="00CC6ACD"/>
    <w:rsid w:val="00CC7EAB"/>
    <w:rsid w:val="00CD0E03"/>
    <w:rsid w:val="00CD581F"/>
    <w:rsid w:val="00CE28B1"/>
    <w:rsid w:val="00CE471A"/>
    <w:rsid w:val="00CF0DFA"/>
    <w:rsid w:val="00CF633E"/>
    <w:rsid w:val="00CF65C5"/>
    <w:rsid w:val="00CF7323"/>
    <w:rsid w:val="00D0052B"/>
    <w:rsid w:val="00D00F01"/>
    <w:rsid w:val="00D04819"/>
    <w:rsid w:val="00D0541B"/>
    <w:rsid w:val="00D16097"/>
    <w:rsid w:val="00D20EC2"/>
    <w:rsid w:val="00D34F93"/>
    <w:rsid w:val="00D4306B"/>
    <w:rsid w:val="00D43D9E"/>
    <w:rsid w:val="00D47505"/>
    <w:rsid w:val="00D527A2"/>
    <w:rsid w:val="00D52847"/>
    <w:rsid w:val="00D52CE5"/>
    <w:rsid w:val="00D53930"/>
    <w:rsid w:val="00D54636"/>
    <w:rsid w:val="00D60BD7"/>
    <w:rsid w:val="00D64DA4"/>
    <w:rsid w:val="00D713CC"/>
    <w:rsid w:val="00D75584"/>
    <w:rsid w:val="00D76D3A"/>
    <w:rsid w:val="00D9292C"/>
    <w:rsid w:val="00D9628A"/>
    <w:rsid w:val="00DA2DE1"/>
    <w:rsid w:val="00DA5310"/>
    <w:rsid w:val="00DA5CA3"/>
    <w:rsid w:val="00DA66C2"/>
    <w:rsid w:val="00DB03A6"/>
    <w:rsid w:val="00DB0BC7"/>
    <w:rsid w:val="00DB0F38"/>
    <w:rsid w:val="00DB7945"/>
    <w:rsid w:val="00DC159D"/>
    <w:rsid w:val="00DC20DA"/>
    <w:rsid w:val="00DC3621"/>
    <w:rsid w:val="00DC6AE4"/>
    <w:rsid w:val="00DD209C"/>
    <w:rsid w:val="00DD25DC"/>
    <w:rsid w:val="00DD4169"/>
    <w:rsid w:val="00DE01E3"/>
    <w:rsid w:val="00DE15A8"/>
    <w:rsid w:val="00DE59BB"/>
    <w:rsid w:val="00DF1704"/>
    <w:rsid w:val="00DF739D"/>
    <w:rsid w:val="00E1009B"/>
    <w:rsid w:val="00E1174A"/>
    <w:rsid w:val="00E1260A"/>
    <w:rsid w:val="00E13196"/>
    <w:rsid w:val="00E13FBB"/>
    <w:rsid w:val="00E2785F"/>
    <w:rsid w:val="00E321C3"/>
    <w:rsid w:val="00E37FCA"/>
    <w:rsid w:val="00E42FD7"/>
    <w:rsid w:val="00E45E99"/>
    <w:rsid w:val="00E47E72"/>
    <w:rsid w:val="00E570B4"/>
    <w:rsid w:val="00E5759B"/>
    <w:rsid w:val="00E65937"/>
    <w:rsid w:val="00E66A03"/>
    <w:rsid w:val="00E725E4"/>
    <w:rsid w:val="00E732D1"/>
    <w:rsid w:val="00E8166B"/>
    <w:rsid w:val="00E817C5"/>
    <w:rsid w:val="00E81F35"/>
    <w:rsid w:val="00E83796"/>
    <w:rsid w:val="00E84563"/>
    <w:rsid w:val="00E856D7"/>
    <w:rsid w:val="00E8672B"/>
    <w:rsid w:val="00E91E9C"/>
    <w:rsid w:val="00E91F81"/>
    <w:rsid w:val="00E93464"/>
    <w:rsid w:val="00E976CC"/>
    <w:rsid w:val="00EA0243"/>
    <w:rsid w:val="00EA4F08"/>
    <w:rsid w:val="00EA5814"/>
    <w:rsid w:val="00EA5D08"/>
    <w:rsid w:val="00EA6F2A"/>
    <w:rsid w:val="00EA7120"/>
    <w:rsid w:val="00EC3B0E"/>
    <w:rsid w:val="00EC7E5B"/>
    <w:rsid w:val="00ED080D"/>
    <w:rsid w:val="00ED688A"/>
    <w:rsid w:val="00EE1A44"/>
    <w:rsid w:val="00EE3FA5"/>
    <w:rsid w:val="00EF6786"/>
    <w:rsid w:val="00F03B79"/>
    <w:rsid w:val="00F03C63"/>
    <w:rsid w:val="00F070EF"/>
    <w:rsid w:val="00F114F0"/>
    <w:rsid w:val="00F138EB"/>
    <w:rsid w:val="00F158AC"/>
    <w:rsid w:val="00F15D71"/>
    <w:rsid w:val="00F1639E"/>
    <w:rsid w:val="00F2181B"/>
    <w:rsid w:val="00F31568"/>
    <w:rsid w:val="00F32B1A"/>
    <w:rsid w:val="00F33850"/>
    <w:rsid w:val="00F40927"/>
    <w:rsid w:val="00F42D5E"/>
    <w:rsid w:val="00F5329A"/>
    <w:rsid w:val="00F54B97"/>
    <w:rsid w:val="00F54ED4"/>
    <w:rsid w:val="00F54F64"/>
    <w:rsid w:val="00F565A6"/>
    <w:rsid w:val="00F61698"/>
    <w:rsid w:val="00F6170F"/>
    <w:rsid w:val="00F66926"/>
    <w:rsid w:val="00F67209"/>
    <w:rsid w:val="00F71C36"/>
    <w:rsid w:val="00F77A5A"/>
    <w:rsid w:val="00F8099A"/>
    <w:rsid w:val="00F837BA"/>
    <w:rsid w:val="00F875CD"/>
    <w:rsid w:val="00F916F5"/>
    <w:rsid w:val="00F93538"/>
    <w:rsid w:val="00F9585D"/>
    <w:rsid w:val="00F96F1F"/>
    <w:rsid w:val="00FA2EBB"/>
    <w:rsid w:val="00FA4451"/>
    <w:rsid w:val="00FB5908"/>
    <w:rsid w:val="00FB59B8"/>
    <w:rsid w:val="00FB67AA"/>
    <w:rsid w:val="00FC5313"/>
    <w:rsid w:val="00FC6C12"/>
    <w:rsid w:val="00FD0FD2"/>
    <w:rsid w:val="00FD11D6"/>
    <w:rsid w:val="00FD7A26"/>
    <w:rsid w:val="00FE3B53"/>
    <w:rsid w:val="00FE42AD"/>
    <w:rsid w:val="00FE459B"/>
    <w:rsid w:val="00FE5AC2"/>
    <w:rsid w:val="00FF2DAB"/>
    <w:rsid w:val="00FF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B8DB7A"/>
  <w15:docId w15:val="{4A381D15-4AE5-4312-A875-57D69E21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CC894C" w:themeColor="text2"/>
        <w:lang w:val="en-US" w:eastAsia="en-US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6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F5905"/>
    <w:rPr>
      <w:sz w:val="24"/>
    </w:rPr>
  </w:style>
  <w:style w:type="paragraph" w:styleId="Heading1">
    <w:name w:val="heading 1"/>
    <w:basedOn w:val="Normal"/>
    <w:link w:val="Heading1Char"/>
    <w:uiPriority w:val="6"/>
    <w:qFormat/>
    <w:rsid w:val="009B46C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94B6D2" w:themeColor="accent1"/>
      <w:sz w:val="44"/>
      <w:szCs w:val="32"/>
    </w:rPr>
  </w:style>
  <w:style w:type="paragraph" w:styleId="Heading2">
    <w:name w:val="heading 2"/>
    <w:basedOn w:val="Normal"/>
    <w:link w:val="Heading2Char"/>
    <w:uiPriority w:val="7"/>
    <w:qFormat/>
    <w:rsid w:val="00843033"/>
    <w:pPr>
      <w:keepNext/>
      <w:keepLines/>
      <w:spacing w:before="280" w:line="240" w:lineRule="auto"/>
      <w:contextualSpacing/>
      <w:outlineLvl w:val="1"/>
    </w:pPr>
    <w:rPr>
      <w:rFonts w:asciiTheme="majorHAnsi" w:eastAsiaTheme="majorEastAsia" w:hAnsiTheme="majorHAnsi" w:cstheme="majorBidi"/>
      <w:bCs/>
      <w:color w:val="94B6D2" w:themeColor="accent1"/>
      <w:sz w:val="34"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rsid w:val="009526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9526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9526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9526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94B6D2" w:themeColor="accent1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9526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i/>
      <w:color w:val="94B6D2" w:themeColor="accent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9526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94B6D2" w:themeColor="accent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CC06F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CC06F1"/>
    <w:rPr>
      <w:rFonts w:asciiTheme="majorHAnsi" w:eastAsiaTheme="majorEastAsia" w:hAnsiTheme="majorHAnsi" w:cstheme="majorBidi"/>
      <w:b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3E18D5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3E18D5"/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Heading1Char">
    <w:name w:val="Heading 1 Char"/>
    <w:basedOn w:val="DefaultParagraphFont"/>
    <w:link w:val="Heading1"/>
    <w:uiPriority w:val="6"/>
    <w:rsid w:val="009B46C1"/>
    <w:rPr>
      <w:rFonts w:asciiTheme="majorHAnsi" w:eastAsiaTheme="majorEastAsia" w:hAnsiTheme="majorHAnsi" w:cstheme="majorBidi"/>
      <w:b/>
      <w:color w:val="94B6D2" w:themeColor="accent1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7"/>
    <w:rsid w:val="00843033"/>
    <w:rPr>
      <w:rFonts w:asciiTheme="majorHAnsi" w:eastAsiaTheme="majorEastAsia" w:hAnsiTheme="majorHAnsi" w:cstheme="majorBidi"/>
      <w:bCs/>
      <w:color w:val="94B6D2" w:themeColor="accent1"/>
      <w:sz w:val="3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95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95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95"/>
    <w:rPr>
      <w:rFonts w:asciiTheme="majorHAnsi" w:eastAsiaTheme="majorEastAsia" w:hAnsiTheme="majorHAnsi" w:cstheme="majorBidi"/>
      <w:i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95"/>
    <w:rPr>
      <w:rFonts w:asciiTheme="majorHAnsi" w:eastAsiaTheme="majorEastAsia" w:hAnsiTheme="majorHAnsi" w:cstheme="majorBidi"/>
      <w:b/>
      <w:iCs/>
      <w:color w:val="94B6D2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95"/>
    <w:rPr>
      <w:rFonts w:asciiTheme="majorHAnsi" w:eastAsiaTheme="majorEastAsia" w:hAnsiTheme="majorHAnsi" w:cstheme="majorBidi"/>
      <w:b/>
      <w:i/>
      <w:color w:val="94B6D2" w:themeColor="accent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95"/>
    <w:rPr>
      <w:rFonts w:asciiTheme="majorHAnsi" w:eastAsiaTheme="majorEastAsia" w:hAnsiTheme="majorHAnsi" w:cstheme="majorBidi"/>
      <w:iCs/>
      <w:color w:val="94B6D2" w:themeColor="accent1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952695"/>
    <w:rPr>
      <w:i/>
      <w:iCs/>
      <w:color w:val="CC894C" w:themeColor="text2"/>
    </w:rPr>
  </w:style>
  <w:style w:type="character" w:styleId="Emphasis">
    <w:name w:val="Emphasis"/>
    <w:basedOn w:val="DefaultParagraphFont"/>
    <w:uiPriority w:val="20"/>
    <w:semiHidden/>
    <w:unhideWhenUsed/>
    <w:qFormat/>
    <w:rsid w:val="00952695"/>
    <w:rPr>
      <w:b/>
      <w:i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952695"/>
    <w:rPr>
      <w:b/>
      <w:i/>
      <w:iCs/>
      <w:color w:val="CC894C" w:themeColor="text2"/>
    </w:rPr>
  </w:style>
  <w:style w:type="character" w:styleId="Strong">
    <w:name w:val="Strong"/>
    <w:basedOn w:val="DefaultParagraphFont"/>
    <w:uiPriority w:val="22"/>
    <w:semiHidden/>
    <w:unhideWhenUsed/>
    <w:qFormat/>
    <w:rsid w:val="00952695"/>
    <w:rPr>
      <w:b w:val="0"/>
      <w:bCs/>
      <w:i w:val="0"/>
      <w:caps/>
      <w:smallCaps w:val="0"/>
    </w:rPr>
  </w:style>
  <w:style w:type="paragraph" w:styleId="Quote">
    <w:name w:val="Quote"/>
    <w:basedOn w:val="Normal"/>
    <w:next w:val="Normal"/>
    <w:link w:val="QuoteChar"/>
    <w:uiPriority w:val="13"/>
    <w:qFormat/>
    <w:rsid w:val="00076ED4"/>
    <w:pPr>
      <w:pBdr>
        <w:top w:val="single" w:sz="18" w:space="14" w:color="94B6D2" w:themeColor="accent1"/>
        <w:bottom w:val="single" w:sz="18" w:space="14" w:color="94B6D2" w:themeColor="accent1"/>
      </w:pBdr>
      <w:spacing w:before="300" w:after="300" w:line="360" w:lineRule="auto"/>
    </w:pPr>
    <w:rPr>
      <w:i/>
      <w:iCs/>
      <w:color w:val="94B6D2" w:themeColor="accent1"/>
      <w:sz w:val="28"/>
    </w:rPr>
  </w:style>
  <w:style w:type="character" w:customStyle="1" w:styleId="QuoteChar">
    <w:name w:val="Quote Char"/>
    <w:basedOn w:val="DefaultParagraphFont"/>
    <w:link w:val="Quote"/>
    <w:uiPriority w:val="13"/>
    <w:rsid w:val="00076ED4"/>
    <w:rPr>
      <w:i/>
      <w:iCs/>
      <w:color w:val="94B6D2" w:themeColor="accent1"/>
      <w:sz w:val="28"/>
    </w:rPr>
  </w:style>
  <w:style w:type="paragraph" w:styleId="IntenseQuote">
    <w:name w:val="Intense Quote"/>
    <w:basedOn w:val="Normal"/>
    <w:link w:val="IntenseQuoteChar"/>
    <w:uiPriority w:val="30"/>
    <w:semiHidden/>
    <w:unhideWhenUsed/>
    <w:qFormat/>
    <w:rsid w:val="00345523"/>
    <w:pPr>
      <w:shd w:val="clear" w:color="auto" w:fill="DD8047" w:themeFill="accent2"/>
      <w:spacing w:before="360" w:after="360"/>
    </w:pPr>
    <w:rPr>
      <w:b/>
      <w:i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45523"/>
    <w:rPr>
      <w:b/>
      <w:i/>
      <w:iCs/>
      <w:color w:val="FFFFFF" w:themeColor="background1"/>
      <w:sz w:val="28"/>
      <w:shd w:val="clear" w:color="auto" w:fill="DD8047" w:themeFill="accent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34F93"/>
    <w:rPr>
      <w:caps/>
      <w:smallCaps w:val="0"/>
      <w:color w:val="94B6D2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D9628A"/>
    <w:rPr>
      <w:b/>
      <w:bCs/>
      <w:caps/>
      <w:smallCaps w:val="0"/>
      <w:color w:val="94B6D2" w:themeColor="accent1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D9628A"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uiPriority w:val="11"/>
    <w:qFormat/>
    <w:rsid w:val="00BF5905"/>
    <w:pPr>
      <w:spacing w:after="340" w:line="240" w:lineRule="auto"/>
      <w:contextualSpacing/>
    </w:pPr>
    <w:rPr>
      <w:i/>
      <w:iCs/>
      <w:color w:val="A5AB81" w:themeColor="accent3"/>
      <w:sz w:val="22"/>
      <w:szCs w:val="18"/>
    </w:rPr>
  </w:style>
  <w:style w:type="paragraph" w:customStyle="1" w:styleId="BlockHeading2">
    <w:name w:val="Block Heading 2"/>
    <w:basedOn w:val="Normal"/>
    <w:uiPriority w:val="15"/>
    <w:qFormat/>
    <w:rsid w:val="00E1260A"/>
    <w:pPr>
      <w:spacing w:after="50" w:line="240" w:lineRule="auto"/>
    </w:pPr>
    <w:rPr>
      <w:color w:val="FFFFFF" w:themeColor="background1"/>
      <w:sz w:val="28"/>
    </w:rPr>
  </w:style>
  <w:style w:type="paragraph" w:styleId="TOCHeading">
    <w:name w:val="TOC Heading"/>
    <w:basedOn w:val="Heading1"/>
    <w:uiPriority w:val="39"/>
    <w:semiHidden/>
    <w:unhideWhenUsed/>
    <w:qFormat/>
    <w:rsid w:val="003624E6"/>
    <w:pPr>
      <w:outlineLvl w:val="9"/>
    </w:pPr>
  </w:style>
  <w:style w:type="paragraph" w:customStyle="1" w:styleId="Image">
    <w:name w:val="Image"/>
    <w:basedOn w:val="Normal"/>
    <w:uiPriority w:val="10"/>
    <w:qFormat/>
    <w:rsid w:val="008B51E3"/>
    <w:pPr>
      <w:spacing w:before="340" w:after="210" w:line="240" w:lineRule="auto"/>
    </w:pPr>
  </w:style>
  <w:style w:type="paragraph" w:customStyle="1" w:styleId="Question">
    <w:name w:val="Question"/>
    <w:basedOn w:val="Normal"/>
    <w:uiPriority w:val="12"/>
    <w:qFormat/>
    <w:rsid w:val="00843033"/>
    <w:pPr>
      <w:spacing w:after="120" w:line="240" w:lineRule="auto"/>
    </w:pPr>
    <w:rPr>
      <w:bCs/>
      <w:sz w:val="28"/>
    </w:rPr>
  </w:style>
  <w:style w:type="table" w:styleId="TableGrid">
    <w:name w:val="Table Grid"/>
    <w:basedOn w:val="TableNormal"/>
    <w:uiPriority w:val="39"/>
    <w:rsid w:val="00364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ate">
    <w:name w:val="Date"/>
    <w:basedOn w:val="Normal"/>
    <w:link w:val="DateChar"/>
    <w:uiPriority w:val="3"/>
    <w:qFormat/>
    <w:rsid w:val="003457F4"/>
    <w:pPr>
      <w:spacing w:after="0" w:line="240" w:lineRule="auto"/>
    </w:pPr>
    <w:rPr>
      <w:color w:val="7B3C17" w:themeColor="accent2" w:themeShade="80"/>
    </w:rPr>
  </w:style>
  <w:style w:type="character" w:customStyle="1" w:styleId="DateChar">
    <w:name w:val="Date Char"/>
    <w:basedOn w:val="DefaultParagraphFont"/>
    <w:link w:val="Date"/>
    <w:uiPriority w:val="3"/>
    <w:rsid w:val="003457F4"/>
    <w:rPr>
      <w:color w:val="7B3C17" w:themeColor="accent2" w:themeShade="80"/>
      <w:sz w:val="24"/>
    </w:rPr>
  </w:style>
  <w:style w:type="paragraph" w:customStyle="1" w:styleId="BlockHeading">
    <w:name w:val="Block Heading"/>
    <w:basedOn w:val="Normal"/>
    <w:uiPriority w:val="4"/>
    <w:qFormat/>
    <w:rsid w:val="003E18D5"/>
    <w:pPr>
      <w:spacing w:after="140" w:line="240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BlockText">
    <w:name w:val="Block Text"/>
    <w:basedOn w:val="Normal"/>
    <w:uiPriority w:val="5"/>
    <w:qFormat/>
    <w:rsid w:val="003E18D5"/>
    <w:pPr>
      <w:spacing w:after="120" w:line="240" w:lineRule="auto"/>
    </w:pPr>
    <w:rPr>
      <w:rFonts w:eastAsiaTheme="minorEastAsia"/>
      <w:iCs/>
      <w:color w:val="A5AB81" w:themeColor="accent3"/>
      <w:sz w:val="28"/>
    </w:rPr>
  </w:style>
  <w:style w:type="table" w:customStyle="1" w:styleId="GridTable1Light1">
    <w:name w:val="Grid Table 1 Light1"/>
    <w:basedOn w:val="TableNormal"/>
    <w:uiPriority w:val="46"/>
    <w:rsid w:val="00B9027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qFormat/>
    <w:rsid w:val="008555F9"/>
    <w:pPr>
      <w:spacing w:after="0" w:line="240" w:lineRule="auto"/>
    </w:pPr>
    <w:rPr>
      <w:b/>
      <w:color w:val="6D441F" w:themeColor="text2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CF633E"/>
    <w:rPr>
      <w:b/>
      <w:color w:val="6D441F" w:themeColor="text2" w:themeShade="80"/>
    </w:rPr>
  </w:style>
  <w:style w:type="paragraph" w:styleId="Footer">
    <w:name w:val="footer"/>
    <w:basedOn w:val="Normal"/>
    <w:link w:val="FooterChar"/>
    <w:uiPriority w:val="99"/>
    <w:unhideWhenUsed/>
    <w:qFormat/>
    <w:rsid w:val="008555F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5F9"/>
  </w:style>
  <w:style w:type="paragraph" w:customStyle="1" w:styleId="Answer">
    <w:name w:val="Answer"/>
    <w:basedOn w:val="Normal"/>
    <w:uiPriority w:val="13"/>
    <w:qFormat/>
    <w:rsid w:val="00843033"/>
    <w:pPr>
      <w:spacing w:after="0" w:line="240" w:lineRule="auto"/>
    </w:pPr>
    <w:rPr>
      <w:bCs/>
    </w:rPr>
  </w:style>
  <w:style w:type="character" w:styleId="PlaceholderText">
    <w:name w:val="Placeholder Text"/>
    <w:basedOn w:val="DefaultParagraphFont"/>
    <w:uiPriority w:val="99"/>
    <w:unhideWhenUsed/>
    <w:rsid w:val="009A643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96648"/>
    <w:rPr>
      <w:color w:val="F7B615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6648"/>
    <w:rPr>
      <w:color w:val="605E5C"/>
      <w:shd w:val="clear" w:color="auto" w:fill="E1DFDD"/>
    </w:rPr>
  </w:style>
  <w:style w:type="paragraph" w:styleId="TOC2">
    <w:name w:val="toc 2"/>
    <w:basedOn w:val="Normal"/>
    <w:next w:val="Normal"/>
    <w:autoRedefine/>
    <w:uiPriority w:val="39"/>
    <w:rsid w:val="00096648"/>
    <w:pPr>
      <w:spacing w:after="0" w:line="240" w:lineRule="auto"/>
      <w:ind w:right="360"/>
      <w:jc w:val="center"/>
    </w:pPr>
    <w:rPr>
      <w:rFonts w:ascii="Arial Nova" w:eastAsiaTheme="minorEastAsia" w:hAnsi="Arial Nova"/>
      <w:noProof/>
      <w:color w:val="FFFFFF" w:themeColor="background1"/>
      <w:sz w:val="22"/>
      <w:szCs w:val="22"/>
      <w:lang w:eastAsia="ja-JP"/>
    </w:rPr>
  </w:style>
  <w:style w:type="paragraph" w:styleId="NoSpacing">
    <w:name w:val="No Spacing"/>
    <w:link w:val="NoSpacingChar"/>
    <w:uiPriority w:val="1"/>
    <w:qFormat/>
    <w:rsid w:val="006708C6"/>
    <w:pPr>
      <w:spacing w:after="0" w:line="240" w:lineRule="auto"/>
    </w:pPr>
    <w:rPr>
      <w:rFonts w:eastAsiaTheme="minorEastAsia"/>
      <w:color w:val="auto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708C6"/>
    <w:rPr>
      <w:rFonts w:eastAsiaTheme="minorEastAsia"/>
      <w:color w:val="auto"/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8417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38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8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2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.wikipedia.org/wiki/Google_Pay" TargetMode="Externa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light-house.churchcenter.com/giv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angelsofthelight.info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gram%20Coordinator\AppData\Roaming\Microsoft\Templates\Newsletter%20(bold).dotx" TargetMode="External"/></Relationships>
</file>

<file path=word/theme/theme1.xml><?xml version="1.0" encoding="utf-8"?>
<a:theme xmlns:a="http://schemas.openxmlformats.org/drawingml/2006/main" name="Office Theme">
  <a:themeElements>
    <a:clrScheme name="Custom 44">
      <a:dk1>
        <a:sysClr val="windowText" lastClr="000000"/>
      </a:dk1>
      <a:lt1>
        <a:sysClr val="window" lastClr="FFFFFF"/>
      </a:lt1>
      <a:dk2>
        <a:srgbClr val="CC894C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ustom 4">
      <a:majorFont>
        <a:latin typeface="Gill Sans M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393F0-8AED-41AB-B9A7-4BE3952A5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(bold).dotx</Template>
  <TotalTime>5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Program Coordinator</dc:creator>
  <cp:keywords/>
  <dc:description/>
  <cp:lastModifiedBy>LIGHTHOUSE</cp:lastModifiedBy>
  <cp:revision>3</cp:revision>
  <cp:lastPrinted>2019-09-22T21:57:00Z</cp:lastPrinted>
  <dcterms:created xsi:type="dcterms:W3CDTF">2019-09-23T18:42:00Z</dcterms:created>
  <dcterms:modified xsi:type="dcterms:W3CDTF">2019-09-23T21:11:00Z</dcterms:modified>
</cp:coreProperties>
</file>